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E97E5F" w:rsidRPr="00414826" w:rsidTr="00B762B6">
        <w:tc>
          <w:tcPr>
            <w:tcW w:w="4499" w:type="dxa"/>
          </w:tcPr>
          <w:p w:rsidR="00E97E5F" w:rsidRPr="00414826" w:rsidRDefault="00E97E5F" w:rsidP="003E53DF">
            <w:pPr>
              <w:ind w:firstLine="709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4572" w:type="dxa"/>
          </w:tcPr>
          <w:p w:rsidR="00CD1E0C" w:rsidRPr="00E97E5F" w:rsidRDefault="00CD1E0C" w:rsidP="000D4761">
            <w:pPr>
              <w:pStyle w:val="ad"/>
              <w:ind w:left="0" w:firstLine="40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D4761">
              <w:rPr>
                <w:rFonts w:ascii="Times New Roman" w:hAnsi="Times New Roman" w:cs="Times New Roman"/>
                <w:sz w:val="28"/>
                <w:szCs w:val="28"/>
              </w:rPr>
              <w:t xml:space="preserve">риложение к приказу Департамент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науки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Ивановской области</w:t>
            </w:r>
          </w:p>
          <w:p w:rsidR="00CD1E0C" w:rsidRPr="00E97E5F" w:rsidRDefault="00CD1E0C" w:rsidP="00CD1E0C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№ 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  <w:p w:rsidR="00E97E5F" w:rsidRPr="00414826" w:rsidRDefault="00E97E5F" w:rsidP="00015B5A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97E5F" w:rsidRPr="00414826" w:rsidRDefault="00E97E5F" w:rsidP="003E53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9072" w:type="dxa"/>
        <w:tblLook w:val="04A0" w:firstRow="1" w:lastRow="0" w:firstColumn="1" w:lastColumn="0" w:noHBand="0" w:noVBand="1"/>
      </w:tblPr>
      <w:tblGrid>
        <w:gridCol w:w="5674"/>
        <w:gridCol w:w="3613"/>
      </w:tblGrid>
      <w:tr w:rsidR="003E53DF" w:rsidRPr="00414826" w:rsidTr="00A83E6E">
        <w:tc>
          <w:tcPr>
            <w:tcW w:w="90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7736A" w:rsidRPr="00751722" w:rsidRDefault="00751722" w:rsidP="0047736A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pacing w:val="50"/>
                <w:sz w:val="28"/>
              </w:rPr>
            </w:pPr>
            <w:r w:rsidRPr="00751722">
              <w:rPr>
                <w:rFonts w:ascii="Times New Roman" w:hAnsi="Times New Roman" w:cs="Times New Roman"/>
                <w:b/>
                <w:color w:val="auto"/>
                <w:spacing w:val="50"/>
                <w:sz w:val="28"/>
              </w:rPr>
              <w:t>ПРАВИЛ</w:t>
            </w:r>
            <w:r w:rsidR="0047736A" w:rsidRPr="00751722">
              <w:rPr>
                <w:rFonts w:ascii="Times New Roman" w:hAnsi="Times New Roman" w:cs="Times New Roman"/>
                <w:b/>
                <w:color w:val="auto"/>
                <w:spacing w:val="50"/>
                <w:sz w:val="28"/>
              </w:rPr>
              <w:t>А</w:t>
            </w:r>
          </w:p>
          <w:p w:rsidR="003E53DF" w:rsidRPr="00414826" w:rsidRDefault="00B616C8" w:rsidP="00751722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 xml:space="preserve">заполнения </w:t>
            </w:r>
            <w:r w:rsidR="00751722" w:rsidRPr="00751722">
              <w:rPr>
                <w:rFonts w:ascii="Times New Roman" w:hAnsi="Times New Roman" w:cs="Times New Roman"/>
                <w:b/>
                <w:color w:val="auto"/>
                <w:sz w:val="28"/>
              </w:rPr>
              <w:t>бланков государственной итоговой аттестации</w:t>
            </w:r>
            <w:r w:rsidR="00751722">
              <w:rPr>
                <w:rFonts w:ascii="Times New Roman" w:hAnsi="Times New Roman" w:cs="Times New Roman"/>
                <w:b/>
                <w:color w:val="auto"/>
                <w:sz w:val="28"/>
              </w:rPr>
              <w:br/>
            </w:r>
            <w:r w:rsidR="00751722" w:rsidRPr="00751722">
              <w:rPr>
                <w:rFonts w:ascii="Times New Roman" w:hAnsi="Times New Roman" w:cs="Times New Roman"/>
                <w:b/>
                <w:color w:val="auto"/>
                <w:sz w:val="28"/>
              </w:rPr>
              <w:t>по образовательным программам среднего общего образования</w:t>
            </w:r>
            <w:r w:rsidR="00751722">
              <w:rPr>
                <w:rFonts w:ascii="Times New Roman" w:hAnsi="Times New Roman" w:cs="Times New Roman"/>
                <w:b/>
                <w:color w:val="auto"/>
                <w:sz w:val="28"/>
              </w:rPr>
              <w:br/>
            </w:r>
            <w:r w:rsidR="00751722" w:rsidRPr="00751722">
              <w:rPr>
                <w:rFonts w:ascii="Times New Roman" w:hAnsi="Times New Roman" w:cs="Times New Roman"/>
                <w:b/>
                <w:color w:val="auto"/>
                <w:sz w:val="28"/>
              </w:rPr>
              <w:t>в форме единого государственного экзамена в 2025 году</w:t>
            </w:r>
          </w:p>
        </w:tc>
      </w:tr>
      <w:tr w:rsidR="0044775F" w:rsidRPr="00F43E43" w:rsidTr="00A83E6E">
        <w:trPr>
          <w:trHeight w:val="1984"/>
        </w:trPr>
        <w:tc>
          <w:tcPr>
            <w:tcW w:w="90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37541" w:rsidRPr="00937541" w:rsidRDefault="00937541" w:rsidP="00937541">
            <w:pPr>
              <w:spacing w:before="240" w:after="1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37541">
              <w:rPr>
                <w:rFonts w:ascii="Times New Roman" w:hAnsi="Times New Roman" w:cs="Times New Roman"/>
                <w:b/>
                <w:sz w:val="28"/>
              </w:rPr>
              <w:t>Перечень условных обозначений и сокращений</w:t>
            </w:r>
          </w:p>
          <w:tbl>
            <w:tblPr>
              <w:tblStyle w:val="TableNormal"/>
              <w:tblW w:w="0" w:type="auto"/>
              <w:tblInd w:w="149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ook w:val="01E0" w:firstRow="1" w:lastRow="1" w:firstColumn="1" w:lastColumn="1" w:noHBand="0" w:noVBand="0"/>
            </w:tblPr>
            <w:tblGrid>
              <w:gridCol w:w="2470"/>
              <w:gridCol w:w="6220"/>
            </w:tblGrid>
            <w:tr w:rsidR="00937541" w:rsidTr="00406251">
              <w:trPr>
                <w:cantSplit/>
                <w:trHeight w:val="712"/>
              </w:trPr>
              <w:tc>
                <w:tcPr>
                  <w:tcW w:w="247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  <w:lang w:val="ru-RU"/>
                    </w:rPr>
                  </w:pPr>
                  <w:r w:rsidRPr="00937541">
                    <w:rPr>
                      <w:b/>
                      <w:sz w:val="26"/>
                      <w:lang w:val="ru-RU"/>
                    </w:rPr>
                    <w:t>Бланк</w:t>
                  </w:r>
                  <w:r w:rsidRPr="00937541">
                    <w:rPr>
                      <w:b/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b/>
                      <w:sz w:val="26"/>
                      <w:lang w:val="ru-RU"/>
                    </w:rPr>
                    <w:t>ответов</w:t>
                  </w:r>
                  <w:r w:rsidRPr="00937541">
                    <w:rPr>
                      <w:b/>
                      <w:spacing w:val="-9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b/>
                      <w:sz w:val="26"/>
                      <w:lang w:val="ru-RU"/>
                    </w:rPr>
                    <w:t>№</w:t>
                  </w:r>
                  <w:r w:rsidRPr="00937541">
                    <w:rPr>
                      <w:b/>
                      <w:spacing w:val="-8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b/>
                      <w:spacing w:val="-10"/>
                      <w:sz w:val="26"/>
                      <w:lang w:val="ru-RU"/>
                    </w:rPr>
                    <w:t>1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Бланк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записи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ответов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на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задания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КИМ</w:t>
                  </w:r>
                  <w:r w:rsidR="00CF42A8">
                    <w:rPr>
                      <w:spacing w:val="-4"/>
                      <w:sz w:val="26"/>
                      <w:lang w:val="ru-RU"/>
                    </w:rPr>
                    <w:br/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проведения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ЕГЭ с кратким ответом</w:t>
                  </w:r>
                </w:p>
              </w:tc>
            </w:tr>
            <w:tr w:rsidR="00937541" w:rsidTr="00406251">
              <w:trPr>
                <w:cantSplit/>
                <w:trHeight w:val="712"/>
              </w:trPr>
              <w:tc>
                <w:tcPr>
                  <w:tcW w:w="2470" w:type="dxa"/>
                  <w:vAlign w:val="center"/>
                </w:tcPr>
                <w:p w:rsidR="00937541" w:rsidRPr="00CF42A8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  <w:lang w:val="ru-RU"/>
                    </w:rPr>
                  </w:pPr>
                  <w:r w:rsidRPr="00CF42A8">
                    <w:rPr>
                      <w:b/>
                      <w:sz w:val="26"/>
                      <w:lang w:val="ru-RU"/>
                    </w:rPr>
                    <w:t>Бланк</w:t>
                  </w:r>
                  <w:r w:rsidRPr="00CF42A8">
                    <w:rPr>
                      <w:b/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b/>
                      <w:sz w:val="26"/>
                      <w:lang w:val="ru-RU"/>
                    </w:rPr>
                    <w:t>ответов</w:t>
                  </w:r>
                  <w:r w:rsidRPr="00CF42A8">
                    <w:rPr>
                      <w:b/>
                      <w:spacing w:val="-9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b/>
                      <w:sz w:val="26"/>
                      <w:lang w:val="ru-RU"/>
                    </w:rPr>
                    <w:t>№</w:t>
                  </w:r>
                  <w:r w:rsidRPr="00CF42A8">
                    <w:rPr>
                      <w:b/>
                      <w:spacing w:val="-8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b/>
                      <w:spacing w:val="-10"/>
                      <w:sz w:val="26"/>
                      <w:lang w:val="ru-RU"/>
                    </w:rPr>
                    <w:t>2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Бланк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записи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ответов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на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задания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КИМ</w:t>
                  </w:r>
                  <w:r w:rsidR="00CF42A8">
                    <w:rPr>
                      <w:spacing w:val="-4"/>
                      <w:sz w:val="26"/>
                      <w:lang w:val="ru-RU"/>
                    </w:rPr>
                    <w:br/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проведения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ЕГЭ с развернутым ответом</w:t>
                  </w:r>
                </w:p>
              </w:tc>
            </w:tr>
            <w:tr w:rsidR="00937541" w:rsidTr="00406251">
              <w:trPr>
                <w:cantSplit/>
                <w:trHeight w:val="1607"/>
              </w:trPr>
              <w:tc>
                <w:tcPr>
                  <w:tcW w:w="2470" w:type="dxa"/>
                  <w:vAlign w:val="center"/>
                </w:tcPr>
                <w:p w:rsidR="00937541" w:rsidRPr="00CF42A8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  <w:lang w:val="ru-RU"/>
                    </w:rPr>
                  </w:pPr>
                  <w:r w:rsidRPr="00CF42A8">
                    <w:rPr>
                      <w:b/>
                      <w:sz w:val="26"/>
                      <w:lang w:val="ru-RU"/>
                    </w:rPr>
                    <w:t>Бланки</w:t>
                  </w:r>
                  <w:r w:rsidRPr="00CF42A8">
                    <w:rPr>
                      <w:b/>
                      <w:spacing w:val="-13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b/>
                      <w:spacing w:val="-5"/>
                      <w:sz w:val="26"/>
                      <w:lang w:val="ru-RU"/>
                    </w:rPr>
                    <w:t>ЕГЭ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Бланки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регистрации,</w:t>
                  </w:r>
                  <w:r w:rsidRPr="00937541">
                    <w:rPr>
                      <w:spacing w:val="-2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бланки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записи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ответов</w:t>
                  </w:r>
                  <w:r w:rsidR="00CF42A8">
                    <w:rPr>
                      <w:spacing w:val="-6"/>
                      <w:sz w:val="26"/>
                      <w:lang w:val="ru-RU"/>
                    </w:rPr>
                    <w:br/>
                  </w:r>
                  <w:r w:rsidRPr="00937541">
                    <w:rPr>
                      <w:sz w:val="26"/>
                      <w:lang w:val="ru-RU"/>
                    </w:rPr>
                    <w:t>на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задания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КИМ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 проведения ЕГЭ с кратким ответом, бланки для записи ответов</w:t>
                  </w:r>
                  <w:r w:rsidR="00CF42A8">
                    <w:rPr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на задания КИМ для проведения ЕГЭ с развернутым ответом, дополнительные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бланки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записи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ответов</w:t>
                  </w:r>
                  <w:r w:rsidR="00CF42A8">
                    <w:rPr>
                      <w:spacing w:val="-1"/>
                      <w:sz w:val="26"/>
                      <w:lang w:val="ru-RU"/>
                    </w:rPr>
                    <w:br/>
                  </w:r>
                  <w:r w:rsidRPr="00937541">
                    <w:rPr>
                      <w:sz w:val="26"/>
                      <w:lang w:val="ru-RU"/>
                    </w:rPr>
                    <w:t>на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задания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КИМ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 проведения ЕГЭ с развернутым ответом</w:t>
                  </w:r>
                </w:p>
              </w:tc>
            </w:tr>
            <w:tr w:rsidR="00937541" w:rsidTr="00406251">
              <w:trPr>
                <w:cantSplit/>
                <w:trHeight w:val="712"/>
              </w:trPr>
              <w:tc>
                <w:tcPr>
                  <w:tcW w:w="2470" w:type="dxa"/>
                  <w:vAlign w:val="center"/>
                </w:tcPr>
                <w:p w:rsidR="00937541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</w:rPr>
                  </w:pPr>
                  <w:r>
                    <w:rPr>
                      <w:b/>
                      <w:spacing w:val="-5"/>
                      <w:sz w:val="26"/>
                    </w:rPr>
                    <w:t>ГИА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Государственная</w:t>
                  </w:r>
                  <w:r w:rsidRPr="00937541">
                    <w:rPr>
                      <w:spacing w:val="-9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итоговая</w:t>
                  </w:r>
                  <w:r w:rsidRPr="00937541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аттестация</w:t>
                  </w:r>
                  <w:r w:rsidR="00CF42A8">
                    <w:rPr>
                      <w:spacing w:val="-10"/>
                      <w:sz w:val="26"/>
                      <w:lang w:val="ru-RU"/>
                    </w:rPr>
                    <w:br/>
                  </w:r>
                  <w:r w:rsidRPr="00937541">
                    <w:rPr>
                      <w:sz w:val="26"/>
                      <w:lang w:val="ru-RU"/>
                    </w:rPr>
                    <w:t>по</w:t>
                  </w:r>
                  <w:r w:rsidRPr="00937541">
                    <w:rPr>
                      <w:spacing w:val="-11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образовательным программам среднего общего образования</w:t>
                  </w:r>
                </w:p>
              </w:tc>
            </w:tr>
            <w:tr w:rsidR="00937541" w:rsidTr="00406251">
              <w:trPr>
                <w:cantSplit/>
                <w:trHeight w:val="712"/>
              </w:trPr>
              <w:tc>
                <w:tcPr>
                  <w:tcW w:w="2470" w:type="dxa"/>
                  <w:vAlign w:val="center"/>
                </w:tcPr>
                <w:p w:rsidR="00937541" w:rsidRPr="00CF42A8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  <w:lang w:val="ru-RU"/>
                    </w:rPr>
                  </w:pPr>
                  <w:r w:rsidRPr="00CF42A8">
                    <w:rPr>
                      <w:b/>
                      <w:spacing w:val="-2"/>
                      <w:sz w:val="26"/>
                      <w:lang w:val="ru-RU"/>
                    </w:rPr>
                    <w:t xml:space="preserve">Дополнительный </w:t>
                  </w:r>
                  <w:r w:rsidRPr="00CF42A8">
                    <w:rPr>
                      <w:b/>
                      <w:sz w:val="26"/>
                      <w:lang w:val="ru-RU"/>
                    </w:rPr>
                    <w:t>бланк</w:t>
                  </w:r>
                  <w:r w:rsidRPr="00CF42A8">
                    <w:rPr>
                      <w:b/>
                      <w:spacing w:val="-9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b/>
                      <w:sz w:val="26"/>
                      <w:lang w:val="ru-RU"/>
                    </w:rPr>
                    <w:t>ответов</w:t>
                  </w:r>
                  <w:r w:rsidRPr="00CF42A8">
                    <w:rPr>
                      <w:b/>
                      <w:spacing w:val="-7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b/>
                      <w:sz w:val="26"/>
                      <w:lang w:val="ru-RU"/>
                    </w:rPr>
                    <w:t>№</w:t>
                  </w:r>
                  <w:r w:rsidRPr="00CF42A8">
                    <w:rPr>
                      <w:b/>
                      <w:spacing w:val="-7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b/>
                      <w:spacing w:val="-10"/>
                      <w:sz w:val="26"/>
                      <w:lang w:val="ru-RU"/>
                    </w:rPr>
                    <w:t>2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Дополнительный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бланк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записи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ответов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на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задания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КИМ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 проведения ЕГЭ с развернутым ответом</w:t>
                  </w:r>
                </w:p>
              </w:tc>
            </w:tr>
            <w:tr w:rsidR="00937541" w:rsidTr="00406251">
              <w:trPr>
                <w:cantSplit/>
                <w:trHeight w:val="412"/>
              </w:trPr>
              <w:tc>
                <w:tcPr>
                  <w:tcW w:w="2470" w:type="dxa"/>
                  <w:vAlign w:val="center"/>
                </w:tcPr>
                <w:p w:rsidR="00937541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</w:rPr>
                  </w:pPr>
                  <w:r>
                    <w:rPr>
                      <w:b/>
                      <w:spacing w:val="-5"/>
                      <w:sz w:val="26"/>
                    </w:rPr>
                    <w:t>ЕГЭ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Единый</w:t>
                  </w:r>
                  <w:r>
                    <w:rPr>
                      <w:spacing w:val="-1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государственный</w:t>
                  </w:r>
                  <w:r>
                    <w:rPr>
                      <w:spacing w:val="-15"/>
                      <w:sz w:val="26"/>
                    </w:rPr>
                    <w:t xml:space="preserve"> </w:t>
                  </w:r>
                  <w:r>
                    <w:rPr>
                      <w:spacing w:val="-2"/>
                      <w:sz w:val="26"/>
                    </w:rPr>
                    <w:t>экзамен</w:t>
                  </w:r>
                </w:p>
              </w:tc>
            </w:tr>
            <w:tr w:rsidR="00937541" w:rsidTr="00406251">
              <w:trPr>
                <w:cantSplit/>
                <w:trHeight w:val="414"/>
              </w:trPr>
              <w:tc>
                <w:tcPr>
                  <w:tcW w:w="2470" w:type="dxa"/>
                  <w:vAlign w:val="center"/>
                </w:tcPr>
                <w:p w:rsidR="00937541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</w:rPr>
                  </w:pPr>
                  <w:r>
                    <w:rPr>
                      <w:b/>
                      <w:spacing w:val="-4"/>
                      <w:sz w:val="26"/>
                    </w:rPr>
                    <w:t>КЕГЭ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ЕГЭ</w:t>
                  </w:r>
                  <w:r w:rsidRPr="00937541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по</w:t>
                  </w:r>
                  <w:r w:rsidRPr="00937541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информатике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в</w:t>
                  </w:r>
                  <w:r w:rsidRPr="00937541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компьютерной</w:t>
                  </w:r>
                  <w:r w:rsidRPr="00937541">
                    <w:rPr>
                      <w:spacing w:val="-8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pacing w:val="-4"/>
                      <w:sz w:val="26"/>
                      <w:lang w:val="ru-RU"/>
                    </w:rPr>
                    <w:t>форме</w:t>
                  </w:r>
                </w:p>
              </w:tc>
            </w:tr>
            <w:tr w:rsidR="00937541" w:rsidTr="00406251">
              <w:trPr>
                <w:cantSplit/>
                <w:trHeight w:val="712"/>
              </w:trPr>
              <w:tc>
                <w:tcPr>
                  <w:tcW w:w="2470" w:type="dxa"/>
                  <w:vAlign w:val="center"/>
                </w:tcPr>
                <w:p w:rsidR="00937541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</w:rPr>
                  </w:pPr>
                  <w:r>
                    <w:rPr>
                      <w:b/>
                      <w:spacing w:val="-5"/>
                      <w:sz w:val="26"/>
                    </w:rPr>
                    <w:t>КИМ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Контрольные</w:t>
                  </w:r>
                  <w:r w:rsidRPr="00937541">
                    <w:rPr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измерительные</w:t>
                  </w:r>
                  <w:r w:rsidRPr="00937541">
                    <w:rPr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материалы,</w:t>
                  </w:r>
                  <w:r w:rsidRPr="00937541">
                    <w:rPr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представляющие</w:t>
                  </w:r>
                  <w:r w:rsidRPr="00937541">
                    <w:rPr>
                      <w:spacing w:val="-9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собой комплексы заданий стандартизированной формы</w:t>
                  </w:r>
                </w:p>
              </w:tc>
            </w:tr>
            <w:tr w:rsidR="00937541" w:rsidTr="00406251">
              <w:trPr>
                <w:cantSplit/>
                <w:trHeight w:val="1971"/>
              </w:trPr>
              <w:tc>
                <w:tcPr>
                  <w:tcW w:w="2470" w:type="dxa"/>
                  <w:vAlign w:val="center"/>
                </w:tcPr>
                <w:p w:rsidR="00937541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</w:rPr>
                  </w:pPr>
                  <w:r>
                    <w:rPr>
                      <w:b/>
                      <w:spacing w:val="-2"/>
                      <w:sz w:val="26"/>
                    </w:rPr>
                    <w:t>Порядок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Порядок</w:t>
                  </w:r>
                  <w:r w:rsidRPr="00937541">
                    <w:rPr>
                      <w:spacing w:val="-1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проведения</w:t>
                  </w:r>
                  <w:r w:rsidRPr="00937541">
                    <w:rPr>
                      <w:spacing w:val="-1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государственной</w:t>
                  </w:r>
                  <w:r w:rsidRPr="00937541">
                    <w:rPr>
                      <w:spacing w:val="-1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итоговой</w:t>
                  </w:r>
                  <w:r w:rsidRPr="00937541">
                    <w:rPr>
                      <w:spacing w:val="-1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pacing w:val="-2"/>
                      <w:sz w:val="26"/>
                      <w:lang w:val="ru-RU"/>
                    </w:rPr>
                    <w:t>аттестации</w:t>
                  </w:r>
                  <w:r w:rsidR="00CF42A8">
                    <w:rPr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по образовательным программам среднего общего образования, утвержденный</w:t>
                  </w:r>
                  <w:r w:rsidRPr="00937541">
                    <w:rPr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приказом</w:t>
                  </w:r>
                  <w:r w:rsidRPr="00937541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Министерства</w:t>
                  </w:r>
                  <w:r w:rsidRPr="00937541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просвещения</w:t>
                  </w:r>
                  <w:r w:rsidRPr="00937541">
                    <w:rPr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Российской</w:t>
                  </w:r>
                  <w:r w:rsidR="00CF42A8">
                    <w:rPr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Федерации</w:t>
                  </w:r>
                  <w:r w:rsidR="00CF42A8">
                    <w:rPr>
                      <w:spacing w:val="-5"/>
                      <w:sz w:val="26"/>
                      <w:lang w:val="ru-RU"/>
                    </w:rPr>
                    <w:br/>
                  </w:r>
                  <w:r w:rsidRPr="00937541">
                    <w:rPr>
                      <w:sz w:val="26"/>
                      <w:lang w:val="ru-RU"/>
                    </w:rPr>
                    <w:t>и</w:t>
                  </w:r>
                  <w:r w:rsidRPr="00937541">
                    <w:rPr>
                      <w:spacing w:val="-3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Федеральной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службы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по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надзору</w:t>
                  </w:r>
                  <w:r w:rsidRPr="00937541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в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сфере</w:t>
                  </w:r>
                  <w:r w:rsidRPr="00937541">
                    <w:rPr>
                      <w:spacing w:val="-3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образования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и наук</w:t>
                  </w:r>
                  <w:r w:rsidR="00CF42A8">
                    <w:rPr>
                      <w:sz w:val="26"/>
                      <w:lang w:val="ru-RU"/>
                    </w:rPr>
                    <w:t>и от 4 апреля 2023 г. № 233/552</w:t>
                  </w:r>
                </w:p>
              </w:tc>
            </w:tr>
            <w:tr w:rsidR="00937541" w:rsidTr="00406251">
              <w:trPr>
                <w:cantSplit/>
                <w:trHeight w:val="414"/>
              </w:trPr>
              <w:tc>
                <w:tcPr>
                  <w:tcW w:w="2470" w:type="dxa"/>
                  <w:vAlign w:val="center"/>
                </w:tcPr>
                <w:p w:rsidR="00937541" w:rsidRPr="00CF42A8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  <w:lang w:val="ru-RU"/>
                    </w:rPr>
                  </w:pPr>
                  <w:r w:rsidRPr="00CF42A8">
                    <w:rPr>
                      <w:b/>
                      <w:spacing w:val="-5"/>
                      <w:sz w:val="26"/>
                      <w:lang w:val="ru-RU"/>
                    </w:rPr>
                    <w:t>ППЭ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CF42A8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CF42A8">
                    <w:rPr>
                      <w:sz w:val="26"/>
                      <w:lang w:val="ru-RU"/>
                    </w:rPr>
                    <w:t>Пункт</w:t>
                  </w:r>
                  <w:r w:rsidRPr="00CF42A8">
                    <w:rPr>
                      <w:spacing w:val="-13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sz w:val="26"/>
                      <w:lang w:val="ru-RU"/>
                    </w:rPr>
                    <w:t>проведения</w:t>
                  </w:r>
                  <w:r w:rsidRPr="00CF42A8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spacing w:val="-2"/>
                      <w:sz w:val="26"/>
                      <w:lang w:val="ru-RU"/>
                    </w:rPr>
                    <w:t>экзаменов</w:t>
                  </w:r>
                </w:p>
              </w:tc>
            </w:tr>
            <w:tr w:rsidR="00937541" w:rsidTr="00406251">
              <w:trPr>
                <w:cantSplit/>
                <w:trHeight w:val="2252"/>
              </w:trPr>
              <w:tc>
                <w:tcPr>
                  <w:tcW w:w="2470" w:type="dxa"/>
                  <w:vAlign w:val="center"/>
                </w:tcPr>
                <w:p w:rsidR="00937541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lastRenderedPageBreak/>
                    <w:t>ЭМ</w:t>
                  </w:r>
                  <w:r>
                    <w:rPr>
                      <w:b/>
                      <w:spacing w:val="-6"/>
                      <w:sz w:val="26"/>
                    </w:rPr>
                    <w:t xml:space="preserve"> </w:t>
                  </w:r>
                  <w:r>
                    <w:rPr>
                      <w:b/>
                      <w:spacing w:val="-5"/>
                      <w:sz w:val="26"/>
                    </w:rPr>
                    <w:t>ЕГЭ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B0265C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Бланки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регистрации,</w:t>
                  </w:r>
                  <w:r w:rsidRPr="00937541">
                    <w:rPr>
                      <w:spacing w:val="-2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бланки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записи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ответов</w:t>
                  </w:r>
                  <w:r w:rsidR="00B0265C">
                    <w:rPr>
                      <w:spacing w:val="-6"/>
                      <w:sz w:val="26"/>
                      <w:lang w:val="ru-RU"/>
                    </w:rPr>
                    <w:br/>
                  </w:r>
                  <w:r w:rsidRPr="00937541">
                    <w:rPr>
                      <w:sz w:val="26"/>
                      <w:lang w:val="ru-RU"/>
                    </w:rPr>
                    <w:t>на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задания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КИМ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 проведения ЕГЭ с кратким ответом, бланки для записи ответов</w:t>
                  </w:r>
                  <w:r w:rsidR="00CF42A8">
                    <w:rPr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на задания КИМ для проведения ЕГЭ с развернутым ответом, дополнительные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бланки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записи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ответов</w:t>
                  </w:r>
                  <w:r w:rsidR="00B0265C">
                    <w:rPr>
                      <w:spacing w:val="-4"/>
                      <w:sz w:val="26"/>
                      <w:lang w:val="ru-RU"/>
                    </w:rPr>
                    <w:br/>
                  </w:r>
                  <w:r w:rsidRPr="00937541">
                    <w:rPr>
                      <w:sz w:val="26"/>
                      <w:lang w:val="ru-RU"/>
                    </w:rPr>
                    <w:t>на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задания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КИМ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="00CF42A8">
                    <w:rPr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проведения</w:t>
                  </w:r>
                  <w:r w:rsidRPr="00937541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ЕГЭ</w:t>
                  </w:r>
                  <w:r w:rsidRPr="00937541">
                    <w:rPr>
                      <w:spacing w:val="-9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с</w:t>
                  </w:r>
                  <w:r w:rsidRPr="00937541">
                    <w:rPr>
                      <w:spacing w:val="-9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развернутым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ответом,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КИМ</w:t>
                  </w:r>
                  <w:r w:rsidRPr="00937541">
                    <w:rPr>
                      <w:spacing w:val="-9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9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проведения</w:t>
                  </w:r>
                  <w:r w:rsidRPr="00937541">
                    <w:rPr>
                      <w:spacing w:val="-9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>ЕГЭ</w:t>
                  </w:r>
                </w:p>
              </w:tc>
            </w:tr>
          </w:tbl>
          <w:p w:rsidR="0044775F" w:rsidRPr="009845EF" w:rsidRDefault="0044775F" w:rsidP="00B71B5C">
            <w:pPr>
              <w:pStyle w:val="ad"/>
              <w:numPr>
                <w:ilvl w:val="0"/>
                <w:numId w:val="8"/>
              </w:numPr>
              <w:spacing w:before="120" w:after="120"/>
              <w:ind w:left="357" w:hanging="3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5EF">
              <w:rPr>
                <w:rFonts w:ascii="Times New Roman" w:hAnsi="Times New Roman" w:cs="Times New Roman"/>
                <w:b/>
                <w:sz w:val="28"/>
              </w:rPr>
              <w:t>Введение</w:t>
            </w:r>
          </w:p>
          <w:p w:rsidR="0076098C" w:rsidRPr="006B48E3" w:rsidRDefault="0044775F" w:rsidP="00B71B5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E3">
              <w:rPr>
                <w:rFonts w:ascii="Times New Roman" w:hAnsi="Times New Roman" w:cs="Times New Roman"/>
                <w:sz w:val="28"/>
                <w:szCs w:val="28"/>
              </w:rPr>
              <w:t xml:space="preserve">Настоящие правила предназначены для участников </w:t>
            </w:r>
            <w:r w:rsidR="008314B9" w:rsidRPr="006B48E3">
              <w:rPr>
                <w:rFonts w:ascii="Times New Roman" w:hAnsi="Times New Roman" w:cs="Times New Roman"/>
                <w:sz w:val="28"/>
                <w:szCs w:val="28"/>
              </w:rPr>
              <w:t>экзаменов</w:t>
            </w:r>
            <w:r w:rsidR="006B48E3" w:rsidRPr="006B48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B48E3" w:rsidRPr="006B48E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B48E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661399" w:rsidRPr="006B48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48E3">
              <w:rPr>
                <w:rFonts w:ascii="Times New Roman" w:hAnsi="Times New Roman" w:cs="Times New Roman"/>
                <w:sz w:val="28"/>
                <w:szCs w:val="28"/>
              </w:rPr>
              <w:t xml:space="preserve">также для организаторов </w:t>
            </w:r>
            <w:r w:rsidR="00CE17FA" w:rsidRPr="006B48E3">
              <w:rPr>
                <w:rFonts w:ascii="Times New Roman" w:hAnsi="Times New Roman" w:cs="Times New Roman"/>
                <w:sz w:val="28"/>
                <w:szCs w:val="28"/>
              </w:rPr>
              <w:t>ППЭ</w:t>
            </w:r>
            <w:r w:rsidRPr="006B48E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22827" w:rsidRPr="006B48E3">
              <w:rPr>
                <w:rFonts w:ascii="Times New Roman" w:hAnsi="Times New Roman" w:cs="Times New Roman"/>
                <w:sz w:val="28"/>
                <w:szCs w:val="28"/>
              </w:rPr>
              <w:t xml:space="preserve">проводящих </w:t>
            </w:r>
            <w:r w:rsidRPr="006B48E3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участников </w:t>
            </w:r>
            <w:r w:rsidR="008314B9" w:rsidRPr="006B48E3">
              <w:rPr>
                <w:rFonts w:ascii="Times New Roman" w:hAnsi="Times New Roman" w:cs="Times New Roman"/>
                <w:sz w:val="28"/>
                <w:szCs w:val="28"/>
              </w:rPr>
              <w:t>экзаменов</w:t>
            </w:r>
            <w:r w:rsidRPr="006B48E3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661399" w:rsidRPr="006B48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48E3">
              <w:rPr>
                <w:rFonts w:ascii="Times New Roman" w:hAnsi="Times New Roman" w:cs="Times New Roman"/>
                <w:sz w:val="28"/>
                <w:szCs w:val="28"/>
              </w:rPr>
              <w:t>день проведения ЕГЭ</w:t>
            </w:r>
            <w:r w:rsidR="009845EF" w:rsidRPr="006B48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546C" w:rsidRDefault="00B1546C" w:rsidP="00B71B5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546C">
              <w:rPr>
                <w:rFonts w:ascii="Times New Roman" w:hAnsi="Times New Roman" w:cs="Times New Roman"/>
                <w:sz w:val="28"/>
                <w:szCs w:val="28"/>
              </w:rPr>
              <w:t>В целях обеспечения единых условий для всех участников экзаменов при проведении и обработке результатов ЕГЭ используются унифицированные бланки ЕГЭ.</w:t>
            </w:r>
          </w:p>
          <w:p w:rsidR="00B1546C" w:rsidRPr="00B1546C" w:rsidRDefault="00B1546C" w:rsidP="00B71B5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546C">
              <w:rPr>
                <w:rFonts w:ascii="Times New Roman" w:hAnsi="Times New Roman" w:cs="Times New Roman"/>
                <w:sz w:val="28"/>
                <w:szCs w:val="28"/>
              </w:rPr>
              <w:t>Комплект бланков ЕГЭ включает в себя бланк регистрации, бланк ответов № 1, бланк ответов № 2 лист 1 и бланк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ответов № 2 лист 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1546C">
              <w:rPr>
                <w:rFonts w:ascii="Times New Roman" w:hAnsi="Times New Roman" w:cs="Times New Roman"/>
                <w:sz w:val="28"/>
                <w:szCs w:val="28"/>
              </w:rPr>
              <w:t>В случае нехватки места для записи ответов на бланках ответов № 2 используются дополнительные бланки ответов № 2.</w:t>
            </w:r>
          </w:p>
          <w:p w:rsidR="0044775F" w:rsidRPr="00CC3E33" w:rsidRDefault="00661399" w:rsidP="00B71B5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При проведении ЕГЭ по математике базового уровня комплект бланков ЕГЭ включает в себя только бланк регистрации и бланк ответов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820D5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>1. При</w:t>
            </w:r>
            <w:r w:rsidR="00962FEA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проведения ЕГЭ</w:t>
            </w:r>
            <w:r w:rsidR="003904EC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2BA0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по иностранным языкам </w:t>
            </w:r>
            <w:r w:rsidR="003904EC" w:rsidRPr="00CC3E3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F1D7C" w:rsidRPr="00CC3E33">
              <w:rPr>
                <w:rFonts w:ascii="Times New Roman" w:hAnsi="Times New Roman" w:cs="Times New Roman"/>
                <w:sz w:val="28"/>
                <w:szCs w:val="28"/>
              </w:rPr>
              <w:t>устная часть</w:t>
            </w:r>
            <w:r w:rsidR="003904EC" w:rsidRPr="00CC3E3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CC3E33" w:rsidRPr="00CC3E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4653CF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CC3E33" w:rsidRPr="00CC3E33">
              <w:rPr>
                <w:rFonts w:ascii="Times New Roman" w:hAnsi="Times New Roman" w:cs="Times New Roman"/>
                <w:sz w:val="28"/>
                <w:szCs w:val="28"/>
              </w:rPr>
              <w:t>КЕГЭ</w:t>
            </w:r>
            <w:r w:rsidR="004653CF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32E9E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комплект бланков </w:t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включает </w:t>
            </w:r>
            <w:r w:rsidR="00962FEA" w:rsidRPr="00CC3E33">
              <w:rPr>
                <w:rFonts w:ascii="Times New Roman" w:hAnsi="Times New Roman" w:cs="Times New Roman"/>
                <w:sz w:val="28"/>
                <w:szCs w:val="28"/>
              </w:rPr>
              <w:t>только бланк регистрации</w:t>
            </w:r>
            <w:r w:rsidR="001C04E2" w:rsidRPr="00CC3E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775F" w:rsidRPr="00CC3E33" w:rsidRDefault="0044775F" w:rsidP="00B71B5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>Бланки ЕГЭ являются машиночитаемыми формами, подлежащими автоматизированной обработке ап</w:t>
            </w:r>
            <w:r w:rsidR="00CC3E33" w:rsidRPr="00CC3E33">
              <w:rPr>
                <w:rFonts w:ascii="Times New Roman" w:hAnsi="Times New Roman" w:cs="Times New Roman"/>
                <w:sz w:val="28"/>
                <w:szCs w:val="28"/>
              </w:rPr>
              <w:t>паратно-программным комплексом.</w:t>
            </w:r>
            <w:r w:rsidR="00CC3E33" w:rsidRPr="00CC3E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4820D5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>процессе автоматизированной обработки бланков</w:t>
            </w:r>
            <w:r w:rsidR="00661399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ЕГЭ</w:t>
            </w:r>
            <w:r w:rsidR="004820D5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внесенная в </w:t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>поля бланков</w:t>
            </w:r>
            <w:r w:rsidR="00661399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ЕГЭ</w:t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информация преобразуется в</w:t>
            </w:r>
            <w:r w:rsidR="00661399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  <w:r w:rsidR="00661399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посредством </w:t>
            </w:r>
            <w:r w:rsidR="001F6EF6" w:rsidRPr="00CC3E33">
              <w:rPr>
                <w:rFonts w:ascii="Times New Roman" w:hAnsi="Times New Roman" w:cs="Times New Roman"/>
                <w:sz w:val="28"/>
                <w:szCs w:val="28"/>
              </w:rPr>
              <w:t>специальных аппаратно-</w:t>
            </w:r>
            <w:r w:rsidR="00661399" w:rsidRPr="00CC3E33">
              <w:rPr>
                <w:rFonts w:ascii="Times New Roman" w:hAnsi="Times New Roman" w:cs="Times New Roman"/>
                <w:sz w:val="28"/>
                <w:szCs w:val="28"/>
              </w:rPr>
              <w:t>программных средств</w:t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775F" w:rsidRPr="009845EF" w:rsidRDefault="0044775F" w:rsidP="00AA7AF5">
            <w:pPr>
              <w:pStyle w:val="ad"/>
              <w:numPr>
                <w:ilvl w:val="0"/>
                <w:numId w:val="8"/>
              </w:numPr>
              <w:spacing w:before="120" w:after="120"/>
              <w:ind w:left="357" w:hanging="357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845EF">
              <w:rPr>
                <w:rFonts w:ascii="Times New Roman" w:hAnsi="Times New Roman" w:cs="Times New Roman"/>
                <w:b/>
                <w:sz w:val="28"/>
              </w:rPr>
              <w:t>Описание бланков ЕГЭ</w:t>
            </w:r>
          </w:p>
          <w:p w:rsidR="0044775F" w:rsidRPr="00865357" w:rsidRDefault="0044775F" w:rsidP="00E0699B">
            <w:pPr>
              <w:spacing w:before="120" w:after="120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b/>
                <w:sz w:val="28"/>
                <w:szCs w:val="28"/>
              </w:rPr>
              <w:t>2.1.</w:t>
            </w:r>
            <w:r w:rsidRPr="00865357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Бланк регистрации</w:t>
            </w:r>
          </w:p>
          <w:p w:rsidR="00824403" w:rsidRPr="00865357" w:rsidRDefault="00824403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 xml:space="preserve">Черно-белый бланк </w:t>
            </w:r>
            <w:r w:rsidR="00415765" w:rsidRPr="00865357"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регистрации </w:t>
            </w: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 xml:space="preserve">является машиночитаемой формой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и состоит из трех частей – верхней, средней и нижней. На бланке регистрации расположены реперные метки.</w:t>
            </w:r>
          </w:p>
          <w:p w:rsidR="00824403" w:rsidRPr="00865357" w:rsidRDefault="00824403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В верхней части бланка регистрации расположен</w:t>
            </w:r>
            <w:r w:rsidR="00442B33" w:rsidRPr="0086535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42B33" w:rsidRPr="00865357">
              <w:rPr>
                <w:rFonts w:ascii="Times New Roman" w:hAnsi="Times New Roman" w:cs="Times New Roman"/>
                <w:sz w:val="28"/>
                <w:szCs w:val="28"/>
              </w:rPr>
              <w:t>надпись</w:t>
            </w: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 xml:space="preserve"> «Едины</w:t>
            </w:r>
            <w:r w:rsidR="00442B33" w:rsidRPr="00865357">
              <w:rPr>
                <w:rFonts w:ascii="Times New Roman" w:hAnsi="Times New Roman" w:cs="Times New Roman"/>
                <w:sz w:val="28"/>
                <w:szCs w:val="28"/>
              </w:rPr>
              <w:t>й государственный экзам</w:t>
            </w:r>
            <w:r w:rsidR="001F6EF6" w:rsidRPr="00865357">
              <w:rPr>
                <w:rFonts w:ascii="Times New Roman" w:hAnsi="Times New Roman" w:cs="Times New Roman"/>
                <w:sz w:val="28"/>
                <w:szCs w:val="28"/>
              </w:rPr>
              <w:t>ен – 20</w:t>
            </w:r>
            <w:r w:rsidR="00865357" w:rsidRPr="0086535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» и назва</w:t>
            </w:r>
            <w:r w:rsidR="000425FD" w:rsidRPr="00865357">
              <w:rPr>
                <w:rFonts w:ascii="Times New Roman" w:hAnsi="Times New Roman" w:cs="Times New Roman"/>
                <w:sz w:val="28"/>
                <w:szCs w:val="28"/>
              </w:rPr>
              <w:t>ние бланка «Бланк регистрации».</w:t>
            </w:r>
          </w:p>
          <w:p w:rsidR="00824403" w:rsidRPr="00865357" w:rsidRDefault="00824403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Здесь же расположены: вертикальный штрихкод, горизонтальный штрихкод и его цифровое значение, QR-код. В этой же части бланка регистрации даны образцы написания букв, цифр и символов, используемых для заполнения участником экзаменов следующих полей бланка регистрации:</w:t>
            </w:r>
          </w:p>
          <w:p w:rsidR="00824403" w:rsidRPr="00865357" w:rsidRDefault="00824403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код образовательной организации;</w:t>
            </w:r>
          </w:p>
          <w:p w:rsidR="00824403" w:rsidRPr="00865357" w:rsidRDefault="00824403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номер и буква класса;</w:t>
            </w:r>
          </w:p>
          <w:p w:rsidR="00824403" w:rsidRPr="00865357" w:rsidRDefault="00824403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номер аудитории.</w:t>
            </w:r>
          </w:p>
          <w:p w:rsidR="00D0487D" w:rsidRPr="00865357" w:rsidRDefault="003A5770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В верхней части бланка регистрации также расположены поля</w:t>
            </w:r>
            <w:r w:rsidR="00D0487D" w:rsidRPr="0086535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0487D" w:rsidRPr="00865357" w:rsidRDefault="00D0487D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код региона;</w:t>
            </w:r>
          </w:p>
          <w:p w:rsidR="00D0487D" w:rsidRPr="00865357" w:rsidRDefault="00D0487D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код ППЭ;</w:t>
            </w:r>
          </w:p>
          <w:p w:rsidR="00D0487D" w:rsidRPr="00865357" w:rsidRDefault="00D0487D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код предмета;</w:t>
            </w:r>
          </w:p>
          <w:p w:rsidR="00D0487D" w:rsidRPr="00865357" w:rsidRDefault="00D0487D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название предмета;</w:t>
            </w:r>
          </w:p>
          <w:p w:rsidR="00F43567" w:rsidRPr="00865357" w:rsidRDefault="00D0487D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A5770" w:rsidRPr="00865357">
              <w:rPr>
                <w:rFonts w:ascii="Times New Roman" w:hAnsi="Times New Roman" w:cs="Times New Roman"/>
                <w:sz w:val="28"/>
                <w:szCs w:val="28"/>
              </w:rPr>
              <w:t xml:space="preserve">ата </w:t>
            </w: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проведения ЕГЭ;</w:t>
            </w:r>
          </w:p>
          <w:p w:rsidR="00824403" w:rsidRPr="00602373" w:rsidRDefault="00F43567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24403" w:rsidRPr="00602373">
              <w:rPr>
                <w:rFonts w:ascii="Times New Roman" w:hAnsi="Times New Roman" w:cs="Times New Roman"/>
                <w:sz w:val="28"/>
                <w:szCs w:val="28"/>
              </w:rPr>
              <w:t xml:space="preserve">оле </w:t>
            </w:r>
            <w:r w:rsidR="003A5770" w:rsidRPr="00602373">
              <w:rPr>
                <w:rFonts w:ascii="Times New Roman" w:hAnsi="Times New Roman" w:cs="Times New Roman"/>
                <w:sz w:val="28"/>
                <w:szCs w:val="28"/>
              </w:rPr>
              <w:t xml:space="preserve">для служебного использования </w:t>
            </w:r>
            <w:r w:rsidR="00824403" w:rsidRPr="00602373">
              <w:rPr>
                <w:rFonts w:ascii="Times New Roman" w:hAnsi="Times New Roman" w:cs="Times New Roman"/>
                <w:sz w:val="28"/>
                <w:szCs w:val="28"/>
              </w:rPr>
              <w:t>«Резерв-1».</w:t>
            </w:r>
          </w:p>
          <w:p w:rsidR="00824403" w:rsidRPr="00602373" w:rsidRDefault="00824403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 xml:space="preserve">В средней части бланка регистрации </w:t>
            </w:r>
            <w:r w:rsidR="003A5770" w:rsidRPr="00602373">
              <w:rPr>
                <w:rFonts w:ascii="Times New Roman" w:hAnsi="Times New Roman" w:cs="Times New Roman"/>
                <w:sz w:val="28"/>
                <w:szCs w:val="28"/>
              </w:rPr>
              <w:t>расположены поля</w:t>
            </w:r>
            <w:r w:rsidR="00F53B2C" w:rsidRPr="00602373">
              <w:rPr>
                <w:rFonts w:ascii="Times New Roman" w:hAnsi="Times New Roman" w:cs="Times New Roman"/>
                <w:sz w:val="28"/>
                <w:szCs w:val="28"/>
              </w:rPr>
              <w:t xml:space="preserve"> для внесения следующих</w:t>
            </w: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F53B2C" w:rsidRPr="00602373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 xml:space="preserve"> об участнике</w:t>
            </w:r>
            <w:r w:rsidR="008A2831" w:rsidRPr="006023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>экзамена:</w:t>
            </w:r>
          </w:p>
          <w:p w:rsidR="008A2831" w:rsidRPr="00602373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(последнее – при наличии);</w:t>
            </w:r>
          </w:p>
          <w:p w:rsidR="008A2831" w:rsidRPr="00602373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>серия и номер документа, удостоверяющего личность.</w:t>
            </w:r>
          </w:p>
          <w:p w:rsidR="008A2831" w:rsidRPr="00602373" w:rsidRDefault="008A2831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>В средней части бланка регистрации также расположены:</w:t>
            </w:r>
          </w:p>
          <w:p w:rsidR="008A2831" w:rsidRPr="00602373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>краткая памятка о необходимости соблюдени</w:t>
            </w:r>
            <w:r w:rsidR="00F714A2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 xml:space="preserve"> порядка проведения </w:t>
            </w:r>
            <w:r w:rsidR="00602373" w:rsidRPr="00602373">
              <w:rPr>
                <w:rFonts w:ascii="Times New Roman" w:hAnsi="Times New Roman" w:cs="Times New Roman"/>
                <w:sz w:val="28"/>
                <w:szCs w:val="28"/>
              </w:rPr>
              <w:t>ГИА</w:t>
            </w: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A2831" w:rsidRPr="00F714A2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4A2">
              <w:rPr>
                <w:rFonts w:ascii="Times New Roman" w:hAnsi="Times New Roman" w:cs="Times New Roman"/>
                <w:sz w:val="28"/>
                <w:szCs w:val="28"/>
              </w:rPr>
              <w:t>краткая инстру</w:t>
            </w:r>
            <w:r w:rsidR="00F714A2" w:rsidRPr="00F714A2">
              <w:rPr>
                <w:rFonts w:ascii="Times New Roman" w:hAnsi="Times New Roman" w:cs="Times New Roman"/>
                <w:sz w:val="28"/>
                <w:szCs w:val="28"/>
              </w:rPr>
              <w:t>кция по определению целостности</w:t>
            </w:r>
            <w:r w:rsidR="00F714A2" w:rsidRPr="00F714A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714A2">
              <w:rPr>
                <w:rFonts w:ascii="Times New Roman" w:hAnsi="Times New Roman" w:cs="Times New Roman"/>
                <w:sz w:val="28"/>
                <w:szCs w:val="28"/>
              </w:rPr>
              <w:t>и корректности печати индивидуального комплекта участника экзамена;</w:t>
            </w:r>
          </w:p>
          <w:p w:rsidR="008A2831" w:rsidRPr="00F714A2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4A2">
              <w:rPr>
                <w:rFonts w:ascii="Times New Roman" w:hAnsi="Times New Roman" w:cs="Times New Roman"/>
                <w:sz w:val="28"/>
                <w:szCs w:val="28"/>
              </w:rPr>
              <w:t>поле для внесения контрольной суммы;</w:t>
            </w:r>
          </w:p>
          <w:p w:rsidR="008A2831" w:rsidRPr="00F714A2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4A2">
              <w:rPr>
                <w:rFonts w:ascii="Times New Roman" w:hAnsi="Times New Roman" w:cs="Times New Roman"/>
                <w:sz w:val="28"/>
                <w:szCs w:val="28"/>
              </w:rPr>
              <w:t xml:space="preserve">поле для подписи участника экзамена об ознакомлении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F714A2">
              <w:rPr>
                <w:rFonts w:ascii="Times New Roman" w:hAnsi="Times New Roman" w:cs="Times New Roman"/>
                <w:sz w:val="28"/>
                <w:szCs w:val="28"/>
              </w:rPr>
              <w:t xml:space="preserve">с порядком проведения </w:t>
            </w:r>
            <w:r w:rsidR="00260F11" w:rsidRPr="00F714A2">
              <w:rPr>
                <w:rFonts w:ascii="Times New Roman" w:hAnsi="Times New Roman" w:cs="Times New Roman"/>
                <w:sz w:val="28"/>
                <w:szCs w:val="28"/>
              </w:rPr>
              <w:t>ГИА</w:t>
            </w:r>
            <w:r w:rsidRPr="00F714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24403" w:rsidRPr="00CC3A92" w:rsidRDefault="008A2831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A92">
              <w:rPr>
                <w:rFonts w:ascii="Times New Roman" w:hAnsi="Times New Roman" w:cs="Times New Roman"/>
                <w:sz w:val="28"/>
                <w:szCs w:val="28"/>
              </w:rPr>
              <w:t xml:space="preserve">В нижней части бланка регистрации расположены поля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Pr="00CC3A92">
              <w:rPr>
                <w:rFonts w:ascii="Times New Roman" w:hAnsi="Times New Roman" w:cs="Times New Roman"/>
                <w:sz w:val="28"/>
                <w:szCs w:val="28"/>
              </w:rPr>
              <w:t>для служебного использования (поля «Резерв-2», «Служебная отметка»), поля</w:t>
            </w:r>
            <w:r w:rsidR="00F53B2C" w:rsidRPr="00CC3A92">
              <w:rPr>
                <w:rFonts w:ascii="Times New Roman" w:hAnsi="Times New Roman" w:cs="Times New Roman"/>
                <w:sz w:val="28"/>
                <w:szCs w:val="28"/>
              </w:rPr>
              <w:t xml:space="preserve"> для заполнения</w:t>
            </w:r>
            <w:r w:rsidRPr="00CC3A92">
              <w:rPr>
                <w:rFonts w:ascii="Times New Roman" w:hAnsi="Times New Roman" w:cs="Times New Roman"/>
                <w:sz w:val="28"/>
                <w:szCs w:val="28"/>
              </w:rPr>
              <w:t xml:space="preserve"> ответственным организатором в ауд</w:t>
            </w:r>
            <w:r w:rsidR="00CC3A92" w:rsidRPr="00CC3A92">
              <w:rPr>
                <w:rFonts w:ascii="Times New Roman" w:hAnsi="Times New Roman" w:cs="Times New Roman"/>
                <w:sz w:val="28"/>
                <w:szCs w:val="28"/>
              </w:rPr>
              <w:t>итории ППЭ</w:t>
            </w:r>
            <w:r w:rsidR="00CC3A92" w:rsidRPr="00CC3A9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C3A92">
              <w:rPr>
                <w:rFonts w:ascii="Times New Roman" w:hAnsi="Times New Roman" w:cs="Times New Roman"/>
                <w:sz w:val="28"/>
                <w:szCs w:val="28"/>
              </w:rPr>
              <w:t xml:space="preserve">в случаях, если участник экзамена удален </w:t>
            </w:r>
            <w:r w:rsidR="00CF5D1D" w:rsidRPr="00CC3A92">
              <w:rPr>
                <w:rFonts w:ascii="Times New Roman" w:hAnsi="Times New Roman" w:cs="Times New Roman"/>
                <w:sz w:val="28"/>
                <w:szCs w:val="28"/>
              </w:rPr>
              <w:t>из ППЭ</w:t>
            </w:r>
            <w:r w:rsidRPr="00CC3A92">
              <w:rPr>
                <w:rFonts w:ascii="Times New Roman" w:hAnsi="Times New Roman" w:cs="Times New Roman"/>
                <w:sz w:val="28"/>
                <w:szCs w:val="28"/>
              </w:rPr>
              <w:t xml:space="preserve"> в связи с нарушением Порядка или не завершил экзамен по объективным причинам, а также поле для подписи ответственного организатора.</w:t>
            </w:r>
          </w:p>
          <w:p w:rsidR="0044775F" w:rsidRPr="00CC3A92" w:rsidRDefault="0044775F" w:rsidP="00E0699B">
            <w:pPr>
              <w:pStyle w:val="ad"/>
              <w:numPr>
                <w:ilvl w:val="1"/>
                <w:numId w:val="8"/>
              </w:numPr>
              <w:spacing w:before="120" w:after="120"/>
              <w:ind w:left="1412" w:hanging="709"/>
              <w:contextualSpacing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A92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№1</w:t>
            </w:r>
          </w:p>
          <w:p w:rsidR="008A2831" w:rsidRPr="004965B3" w:rsidRDefault="008A2831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>Черно-белый бланк</w:t>
            </w:r>
            <w:r w:rsidR="00775280"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 №1</w:t>
            </w: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 является машиночитаемой фор</w:t>
            </w:r>
            <w:r w:rsidR="004965B3" w:rsidRPr="004965B3">
              <w:rPr>
                <w:rFonts w:ascii="Times New Roman" w:hAnsi="Times New Roman" w:cs="Times New Roman"/>
                <w:sz w:val="28"/>
                <w:szCs w:val="26"/>
              </w:rPr>
              <w:t>мой</w:t>
            </w:r>
            <w:r w:rsidR="004965B3" w:rsidRPr="004965B3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и состоит из трех частей – верхней, средней и нижней. На бланке ответов </w:t>
            </w:r>
            <w:r w:rsidR="00A62E31">
              <w:rPr>
                <w:rFonts w:ascii="Times New Roman" w:hAnsi="Times New Roman" w:cs="Times New Roman"/>
                <w:sz w:val="28"/>
                <w:szCs w:val="26"/>
              </w:rPr>
              <w:t xml:space="preserve">   </w:t>
            </w: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>№ 1 расположены реперные метки.</w:t>
            </w:r>
          </w:p>
          <w:p w:rsidR="008A2831" w:rsidRPr="004965B3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>В верхней части бланка ответов № 1 расположен</w:t>
            </w:r>
            <w:r w:rsidR="00F53B2C" w:rsidRPr="004965B3">
              <w:rPr>
                <w:rFonts w:ascii="Times New Roman" w:hAnsi="Times New Roman" w:cs="Times New Roman"/>
                <w:sz w:val="28"/>
                <w:szCs w:val="26"/>
              </w:rPr>
              <w:t>а</w:t>
            </w: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F53B2C" w:rsidRPr="004965B3">
              <w:rPr>
                <w:rFonts w:ascii="Times New Roman" w:hAnsi="Times New Roman" w:cs="Times New Roman"/>
                <w:sz w:val="28"/>
                <w:szCs w:val="26"/>
              </w:rPr>
              <w:t>надпись</w:t>
            </w: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 «Единый государственный экзамен – 202</w:t>
            </w:r>
            <w:r w:rsidR="004965B3" w:rsidRPr="004965B3">
              <w:rPr>
                <w:rFonts w:ascii="Times New Roman" w:hAnsi="Times New Roman" w:cs="Times New Roman"/>
                <w:sz w:val="28"/>
                <w:szCs w:val="26"/>
              </w:rPr>
              <w:t>5</w:t>
            </w: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>» и название бланка «Бланк ответов № 1».</w:t>
            </w:r>
          </w:p>
          <w:p w:rsidR="008A2831" w:rsidRPr="004965B3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>Здесь же расположены: вертикальный штрихкод, горизонтальный штрихкод, QR-код, поле для подписи участника экзамена, образцы написания букв, цифр, символов, используемых при заполнении бланка.</w:t>
            </w:r>
          </w:p>
          <w:p w:rsidR="008A2831" w:rsidRPr="004965B3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В этой части бланка ответов </w:t>
            </w:r>
            <w:r w:rsidR="001D0777"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№ 1 находятся поля для указания </w:t>
            </w: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>информации:</w:t>
            </w:r>
          </w:p>
          <w:p w:rsidR="001D0777" w:rsidRPr="004965B3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65B3">
              <w:rPr>
                <w:rFonts w:ascii="Times New Roman" w:hAnsi="Times New Roman" w:cs="Times New Roman"/>
                <w:sz w:val="28"/>
                <w:szCs w:val="28"/>
              </w:rPr>
              <w:t>код рег</w:t>
            </w:r>
            <w:r w:rsidR="00F53B2C" w:rsidRPr="004965B3">
              <w:rPr>
                <w:rFonts w:ascii="Times New Roman" w:hAnsi="Times New Roman" w:cs="Times New Roman"/>
                <w:sz w:val="28"/>
                <w:szCs w:val="28"/>
              </w:rPr>
              <w:t>иона</w:t>
            </w:r>
            <w:r w:rsidRPr="004965B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D0777" w:rsidRPr="004965B3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65B3">
              <w:rPr>
                <w:rFonts w:ascii="Times New Roman" w:hAnsi="Times New Roman" w:cs="Times New Roman"/>
                <w:sz w:val="28"/>
                <w:szCs w:val="28"/>
              </w:rPr>
              <w:t>код предмета;</w:t>
            </w:r>
          </w:p>
          <w:p w:rsidR="001D0777" w:rsidRPr="004965B3" w:rsidRDefault="001D0777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65B3">
              <w:rPr>
                <w:rFonts w:ascii="Times New Roman" w:hAnsi="Times New Roman" w:cs="Times New Roman"/>
                <w:sz w:val="28"/>
                <w:szCs w:val="28"/>
              </w:rPr>
              <w:t>название предмета;</w:t>
            </w:r>
          </w:p>
          <w:p w:rsidR="001D0777" w:rsidRPr="004965B3" w:rsidRDefault="001D0777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65B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75280" w:rsidRPr="004965B3">
              <w:rPr>
                <w:rFonts w:ascii="Times New Roman" w:hAnsi="Times New Roman" w:cs="Times New Roman"/>
                <w:sz w:val="28"/>
                <w:szCs w:val="28"/>
              </w:rPr>
              <w:t>оле</w:t>
            </w:r>
            <w:r w:rsidRPr="004965B3">
              <w:rPr>
                <w:rFonts w:ascii="Times New Roman" w:hAnsi="Times New Roman" w:cs="Times New Roman"/>
                <w:sz w:val="28"/>
                <w:szCs w:val="28"/>
              </w:rPr>
              <w:t xml:space="preserve"> для подписи участника экзамена;</w:t>
            </w:r>
          </w:p>
          <w:p w:rsidR="00775280" w:rsidRPr="004965B3" w:rsidRDefault="00775280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965B3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 для служебного использования «Резерв-4».</w:t>
            </w:r>
          </w:p>
          <w:p w:rsidR="008A2831" w:rsidRPr="00666BEF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666BEF">
              <w:rPr>
                <w:rFonts w:ascii="Times New Roman" w:hAnsi="Times New Roman" w:cs="Times New Roman"/>
                <w:sz w:val="28"/>
                <w:szCs w:val="26"/>
              </w:rPr>
              <w:t xml:space="preserve">В средней части бланка ответов № 1 расположены поля для записи результатов выполнения заданий с кратким ответом. Максимальное количество полей для кратких ответов – 40. Максимальное количество </w:t>
            </w:r>
            <w:r w:rsidRPr="00666BEF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символов в одном ответе – 17.</w:t>
            </w:r>
          </w:p>
          <w:p w:rsidR="008A2831" w:rsidRPr="0095667D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>В бланке ответов № 1 по литерат</w:t>
            </w:r>
            <w:r w:rsidR="0095667D" w:rsidRPr="0095667D">
              <w:rPr>
                <w:rFonts w:ascii="Times New Roman" w:hAnsi="Times New Roman" w:cs="Times New Roman"/>
                <w:sz w:val="28"/>
                <w:szCs w:val="26"/>
              </w:rPr>
              <w:t>уре в полях для кратких ответов</w:t>
            </w:r>
            <w:r w:rsidR="0095667D" w:rsidRPr="0095667D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 xml:space="preserve">№ </w:t>
            </w:r>
            <w:r w:rsidR="00775280" w:rsidRPr="0095667D">
              <w:rPr>
                <w:rFonts w:ascii="Times New Roman" w:hAnsi="Times New Roman" w:cs="Times New Roman"/>
                <w:sz w:val="28"/>
                <w:szCs w:val="26"/>
              </w:rPr>
              <w:t>4</w:t>
            </w: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>-</w:t>
            </w:r>
            <w:r w:rsidR="00775280" w:rsidRPr="0095667D">
              <w:rPr>
                <w:rFonts w:ascii="Times New Roman" w:hAnsi="Times New Roman" w:cs="Times New Roman"/>
                <w:sz w:val="28"/>
                <w:szCs w:val="26"/>
              </w:rPr>
              <w:t>5</w:t>
            </w: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 xml:space="preserve"> и № </w:t>
            </w:r>
            <w:r w:rsidR="00775280" w:rsidRPr="0095667D">
              <w:rPr>
                <w:rFonts w:ascii="Times New Roman" w:hAnsi="Times New Roman" w:cs="Times New Roman"/>
                <w:sz w:val="28"/>
                <w:szCs w:val="26"/>
              </w:rPr>
              <w:t>9</w:t>
            </w: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>-1</w:t>
            </w:r>
            <w:r w:rsidR="00775280" w:rsidRPr="0095667D">
              <w:rPr>
                <w:rFonts w:ascii="Times New Roman" w:hAnsi="Times New Roman" w:cs="Times New Roman"/>
                <w:sz w:val="28"/>
                <w:szCs w:val="26"/>
              </w:rPr>
              <w:t>1</w:t>
            </w: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 xml:space="preserve"> внесена надпись «Задание выполняется на бланке ответов </w:t>
            </w:r>
            <w:r w:rsidR="00A62E31">
              <w:rPr>
                <w:rFonts w:ascii="Times New Roman" w:hAnsi="Times New Roman" w:cs="Times New Roman"/>
                <w:sz w:val="28"/>
                <w:szCs w:val="26"/>
              </w:rPr>
              <w:t xml:space="preserve">   </w:t>
            </w: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>№ 2».</w:t>
            </w:r>
          </w:p>
          <w:p w:rsidR="008A2831" w:rsidRPr="0095667D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>В нижней части бланка ответов № 1 предусмотрены:</w:t>
            </w:r>
          </w:p>
          <w:p w:rsidR="008A2831" w:rsidRPr="0095667D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67D">
              <w:rPr>
                <w:rFonts w:ascii="Times New Roman" w:hAnsi="Times New Roman" w:cs="Times New Roman"/>
                <w:sz w:val="28"/>
                <w:szCs w:val="28"/>
              </w:rPr>
              <w:t xml:space="preserve">поля для замены ошибочных ответов на задания </w:t>
            </w:r>
            <w:r w:rsidR="0095667D" w:rsidRPr="0095667D">
              <w:rPr>
                <w:rFonts w:ascii="Times New Roman" w:hAnsi="Times New Roman" w:cs="Times New Roman"/>
                <w:sz w:val="28"/>
                <w:szCs w:val="28"/>
              </w:rPr>
              <w:t>КИМ</w:t>
            </w:r>
            <w:r w:rsidR="0095667D" w:rsidRPr="0095667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D77F90" w:rsidRPr="0095667D">
              <w:rPr>
                <w:rFonts w:ascii="Times New Roman" w:hAnsi="Times New Roman" w:cs="Times New Roman"/>
                <w:sz w:val="28"/>
                <w:szCs w:val="28"/>
              </w:rPr>
              <w:t xml:space="preserve">для проведения ЕГЭ </w:t>
            </w:r>
            <w:r w:rsidRPr="0095667D">
              <w:rPr>
                <w:rFonts w:ascii="Times New Roman" w:hAnsi="Times New Roman" w:cs="Times New Roman"/>
                <w:sz w:val="28"/>
                <w:szCs w:val="28"/>
              </w:rPr>
              <w:t>с кратким ответом. Количество полей для замены ошибочных ответов – 6, максимальное количество символов в одном ответе – 17;</w:t>
            </w:r>
          </w:p>
          <w:p w:rsidR="00FB3416" w:rsidRPr="0095667D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67D">
              <w:rPr>
                <w:rFonts w:ascii="Times New Roman" w:hAnsi="Times New Roman" w:cs="Times New Roman"/>
                <w:sz w:val="28"/>
                <w:szCs w:val="28"/>
              </w:rPr>
              <w:t>поле «Количество заполненных полей «Замена ошибочных ответов», заполняемое ответственным организатором в</w:t>
            </w:r>
            <w:r w:rsidR="00FB3416" w:rsidRPr="0095667D">
              <w:rPr>
                <w:rFonts w:ascii="Times New Roman" w:hAnsi="Times New Roman" w:cs="Times New Roman"/>
                <w:sz w:val="28"/>
                <w:szCs w:val="28"/>
              </w:rPr>
              <w:t xml:space="preserve"> аудитории;</w:t>
            </w:r>
          </w:p>
          <w:p w:rsidR="008A2831" w:rsidRPr="0095667D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95667D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 xml:space="preserve"> для подписи ответственного организатора.</w:t>
            </w:r>
          </w:p>
          <w:p w:rsidR="0044775F" w:rsidRPr="0095667D" w:rsidRDefault="0044775F" w:rsidP="00E0699B">
            <w:pPr>
              <w:pStyle w:val="ad"/>
              <w:numPr>
                <w:ilvl w:val="1"/>
                <w:numId w:val="8"/>
              </w:numPr>
              <w:spacing w:before="120" w:after="120"/>
              <w:ind w:left="1412" w:hanging="709"/>
              <w:contextualSpacing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67D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</w:t>
            </w:r>
            <w:r w:rsidR="00280C0A" w:rsidRPr="009566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5667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8A2831" w:rsidRPr="00A0282A" w:rsidRDefault="008A2831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82A">
              <w:rPr>
                <w:rFonts w:ascii="Times New Roman" w:hAnsi="Times New Roman" w:cs="Times New Roman"/>
                <w:sz w:val="28"/>
                <w:szCs w:val="28"/>
              </w:rPr>
              <w:t>Черно-белый бланк ответов № 2 (лист 1 и лист 2) является односторонней машиночитаемой формой и состоит из двух частей – верхней и нижней.</w:t>
            </w:r>
          </w:p>
          <w:p w:rsidR="00FD163C" w:rsidRPr="00D533A9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В верхней части бланка ответов № 2 (лист 1 и лист 2</w:t>
            </w:r>
            <w:r w:rsidR="00F53B2C"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D77F90"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расположена </w:t>
            </w:r>
            <w:r w:rsidR="00F53B2C" w:rsidRPr="00D533A9">
              <w:rPr>
                <w:rFonts w:ascii="Times New Roman" w:hAnsi="Times New Roman" w:cs="Times New Roman"/>
                <w:sz w:val="28"/>
                <w:szCs w:val="28"/>
              </w:rPr>
              <w:t>надпись</w:t>
            </w: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 «Единый государственный экзамен – 202</w:t>
            </w:r>
            <w:r w:rsidR="00D533A9" w:rsidRPr="00D533A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» и название бланка «Бланк ответов № 2</w:t>
            </w:r>
            <w:r w:rsidR="004372B9" w:rsidRPr="00D533A9">
              <w:rPr>
                <w:rFonts w:ascii="Times New Roman" w:hAnsi="Times New Roman" w:cs="Times New Roman"/>
                <w:sz w:val="28"/>
                <w:szCs w:val="28"/>
              </w:rPr>
              <w:t>. Лист 1</w:t>
            </w: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372B9"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 или «Бланк ответов № 2. Лист 2»</w:t>
            </w: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72B9" w:rsidRPr="00D533A9">
              <w:rPr>
                <w:rFonts w:ascii="Times New Roman" w:hAnsi="Times New Roman" w:cs="Times New Roman"/>
                <w:sz w:val="28"/>
                <w:szCs w:val="28"/>
              </w:rPr>
              <w:t>соответственно</w:t>
            </w: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A2831" w:rsidRPr="00D533A9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Здесь же расположены: вертикальный штрихкод, горизонтальный штрихкод, QR-код.</w:t>
            </w:r>
          </w:p>
          <w:p w:rsidR="008A2831" w:rsidRPr="00D533A9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В этой части бланка ответов № 2 (лист 1 и лист 2) находятся поля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для указания информации:</w:t>
            </w:r>
          </w:p>
          <w:p w:rsidR="00CD2776" w:rsidRPr="00D533A9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код региона;</w:t>
            </w:r>
          </w:p>
          <w:p w:rsidR="00CD2776" w:rsidRPr="00D533A9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код предмета;</w:t>
            </w:r>
          </w:p>
          <w:p w:rsidR="008A2831" w:rsidRPr="00D533A9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название предмета;</w:t>
            </w:r>
          </w:p>
          <w:p w:rsidR="008A2831" w:rsidRPr="00D533A9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на листе 1 бланка ответов № 2</w:t>
            </w:r>
            <w:r w:rsidR="004372B9" w:rsidRPr="00D533A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 поле для записи цифрового значения штрихкода бланка ответов № 2 лист 2;</w:t>
            </w:r>
          </w:p>
          <w:p w:rsidR="008A2831" w:rsidRPr="00D533A9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на листе 2 бланка ответов № 2 поле для записи цифрового значения штрихкода дополнительного бланка ответов № 2;</w:t>
            </w:r>
          </w:p>
          <w:p w:rsidR="008A2831" w:rsidRPr="00D533A9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поля для нумерации листов бланков ответов №</w:t>
            </w:r>
            <w:r w:rsidR="00CD2776"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A2831" w:rsidRPr="00D228F6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8F6">
              <w:rPr>
                <w:rFonts w:ascii="Times New Roman" w:hAnsi="Times New Roman" w:cs="Times New Roman"/>
                <w:sz w:val="28"/>
                <w:szCs w:val="28"/>
              </w:rPr>
              <w:t>поля для служебного использования «Резерв-5», «Резерв-6».</w:t>
            </w:r>
          </w:p>
          <w:p w:rsidR="008A2831" w:rsidRPr="00D228F6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8F6">
              <w:rPr>
                <w:rFonts w:ascii="Times New Roman" w:hAnsi="Times New Roman" w:cs="Times New Roman"/>
                <w:sz w:val="28"/>
                <w:szCs w:val="28"/>
              </w:rPr>
              <w:t>На листе 2 бланка ответов № 2 указано «Данный бланк использовать только после</w:t>
            </w:r>
            <w:r w:rsidR="00F17B89" w:rsidRPr="00D228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28F6">
              <w:rPr>
                <w:rFonts w:ascii="Times New Roman" w:hAnsi="Times New Roman" w:cs="Times New Roman"/>
                <w:sz w:val="28"/>
                <w:szCs w:val="28"/>
              </w:rPr>
              <w:t>заполнения бланка ответов № 2 лист 1».</w:t>
            </w:r>
          </w:p>
          <w:p w:rsidR="008A2831" w:rsidRPr="00C340A6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8F6">
              <w:rPr>
                <w:rFonts w:ascii="Times New Roman" w:hAnsi="Times New Roman" w:cs="Times New Roman"/>
                <w:sz w:val="28"/>
                <w:szCs w:val="28"/>
              </w:rPr>
              <w:t>Поле для</w:t>
            </w:r>
            <w:r w:rsidR="00706253" w:rsidRPr="00D228F6">
              <w:rPr>
                <w:rFonts w:ascii="Times New Roman" w:hAnsi="Times New Roman" w:cs="Times New Roman"/>
                <w:sz w:val="28"/>
                <w:szCs w:val="28"/>
              </w:rPr>
              <w:t xml:space="preserve"> записи</w:t>
            </w:r>
            <w:r w:rsidRPr="00D228F6">
              <w:rPr>
                <w:rFonts w:ascii="Times New Roman" w:hAnsi="Times New Roman" w:cs="Times New Roman"/>
                <w:sz w:val="28"/>
                <w:szCs w:val="28"/>
              </w:rPr>
              <w:t xml:space="preserve"> ответов на задания </w:t>
            </w:r>
            <w:r w:rsidR="00D228F6" w:rsidRPr="00D228F6">
              <w:rPr>
                <w:rFonts w:ascii="Times New Roman" w:hAnsi="Times New Roman" w:cs="Times New Roman"/>
                <w:sz w:val="28"/>
                <w:szCs w:val="28"/>
              </w:rPr>
              <w:t>КИМ для проведения ЕГЭ</w:t>
            </w:r>
            <w:r w:rsidR="00D228F6" w:rsidRPr="00D228F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228F6">
              <w:rPr>
                <w:rFonts w:ascii="Times New Roman" w:hAnsi="Times New Roman" w:cs="Times New Roman"/>
                <w:sz w:val="28"/>
                <w:szCs w:val="28"/>
              </w:rPr>
              <w:t>с развернутым ответом располагается в нижней части</w:t>
            </w:r>
            <w:r w:rsidR="00F17B89" w:rsidRPr="00D228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28F6">
              <w:rPr>
                <w:rFonts w:ascii="Times New Roman" w:hAnsi="Times New Roman" w:cs="Times New Roman"/>
                <w:sz w:val="28"/>
                <w:szCs w:val="28"/>
              </w:rPr>
              <w:t xml:space="preserve">бланка ответов № 2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D228F6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>разлиновано пунктирными линиями «в клеточку».</w:t>
            </w:r>
          </w:p>
          <w:p w:rsidR="008A2831" w:rsidRPr="00C340A6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>В бланке ответов № 2 (лист 1 и лист 2) ЕГЭ по китайскому языку поле для</w:t>
            </w:r>
            <w:r w:rsidR="00706253"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 записи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 ответов</w:t>
            </w:r>
            <w:r w:rsidR="00F17B89"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>на задания</w:t>
            </w:r>
            <w:r w:rsidR="00706253"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 КИМ для проведения ЕГЭ</w:t>
            </w:r>
            <w:r w:rsidR="00C340A6" w:rsidRPr="00C340A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с развернутым ответом располагается в нижней части бланка ответов № 2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F17B89"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>разлиновано пунктирными линиями «в клеточку»</w:t>
            </w:r>
            <w:r w:rsidR="00706253"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 увеличенного размера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A2831" w:rsidRPr="00C340A6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В нижней части листа 1 и листа 2 бланка ответов № 2 содержится 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указание для</w:t>
            </w:r>
            <w:r w:rsidR="00F17B89"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>участников экзамена в случае недостатка места для записи ответов</w:t>
            </w:r>
            <w:r w:rsidR="00862896"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 на задания КИМ для проведения ЕГЭ с развернутым ответом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775F" w:rsidRPr="00C340A6" w:rsidRDefault="0044775F" w:rsidP="00E0699B">
            <w:pPr>
              <w:pStyle w:val="ad"/>
              <w:numPr>
                <w:ilvl w:val="1"/>
                <w:numId w:val="8"/>
              </w:numPr>
              <w:spacing w:before="120" w:after="120"/>
              <w:ind w:left="1412" w:hanging="709"/>
              <w:contextualSpacing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40A6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Дополнительный бланк ответов №2</w:t>
            </w:r>
          </w:p>
          <w:p w:rsidR="00F17B89" w:rsidRPr="00C830C5" w:rsidRDefault="00F17B89" w:rsidP="00FF00F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C830C5">
              <w:rPr>
                <w:rFonts w:ascii="Times New Roman" w:hAnsi="Times New Roman" w:cs="Times New Roman"/>
                <w:sz w:val="28"/>
                <w:szCs w:val="26"/>
              </w:rPr>
              <w:t>Черно-белый дополнительный бланк ответов № 2 является односторонней машиночитаемой формой и состоит из двух частей – верхней и нижней.</w:t>
            </w:r>
          </w:p>
          <w:p w:rsidR="00A8044E" w:rsidRPr="00C830C5" w:rsidRDefault="00F17B89" w:rsidP="00FF00F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C830C5">
              <w:rPr>
                <w:rFonts w:ascii="Times New Roman" w:hAnsi="Times New Roman" w:cs="Times New Roman"/>
                <w:sz w:val="28"/>
                <w:szCs w:val="26"/>
              </w:rPr>
              <w:t>В верхней части дополнительного бланка ответов № 2 расположен</w:t>
            </w:r>
            <w:r w:rsidR="008D66BB" w:rsidRPr="00C830C5">
              <w:rPr>
                <w:rFonts w:ascii="Times New Roman" w:hAnsi="Times New Roman" w:cs="Times New Roman"/>
                <w:sz w:val="28"/>
                <w:szCs w:val="26"/>
              </w:rPr>
              <w:t>а</w:t>
            </w:r>
            <w:r w:rsidRPr="00C830C5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8D66BB" w:rsidRPr="00C830C5">
              <w:rPr>
                <w:rFonts w:ascii="Times New Roman" w:hAnsi="Times New Roman" w:cs="Times New Roman"/>
                <w:sz w:val="28"/>
                <w:szCs w:val="26"/>
              </w:rPr>
              <w:t>надпись</w:t>
            </w:r>
            <w:r w:rsidRPr="00C830C5">
              <w:rPr>
                <w:rFonts w:ascii="Times New Roman" w:hAnsi="Times New Roman" w:cs="Times New Roman"/>
                <w:sz w:val="28"/>
                <w:szCs w:val="26"/>
              </w:rPr>
              <w:t xml:space="preserve"> «Единый государственный экзамен – 202</w:t>
            </w:r>
            <w:r w:rsidR="00C830C5" w:rsidRPr="00C830C5">
              <w:rPr>
                <w:rFonts w:ascii="Times New Roman" w:hAnsi="Times New Roman" w:cs="Times New Roman"/>
                <w:sz w:val="28"/>
                <w:szCs w:val="26"/>
              </w:rPr>
              <w:t>5</w:t>
            </w:r>
            <w:r w:rsidRPr="00C830C5">
              <w:rPr>
                <w:rFonts w:ascii="Times New Roman" w:hAnsi="Times New Roman" w:cs="Times New Roman"/>
                <w:sz w:val="28"/>
                <w:szCs w:val="26"/>
              </w:rPr>
              <w:t xml:space="preserve">» и название «Дополнительный бланк ответов № </w:t>
            </w:r>
            <w:r w:rsidR="00A8044E" w:rsidRPr="00C830C5">
              <w:rPr>
                <w:rFonts w:ascii="Times New Roman" w:hAnsi="Times New Roman" w:cs="Times New Roman"/>
                <w:sz w:val="28"/>
                <w:szCs w:val="26"/>
              </w:rPr>
              <w:t>2».</w:t>
            </w:r>
          </w:p>
          <w:p w:rsidR="00F17B89" w:rsidRPr="00613610" w:rsidRDefault="00F17B89" w:rsidP="00FF00F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613610">
              <w:rPr>
                <w:rFonts w:ascii="Times New Roman" w:hAnsi="Times New Roman" w:cs="Times New Roman"/>
                <w:sz w:val="28"/>
                <w:szCs w:val="26"/>
              </w:rPr>
              <w:t>Здесь же расположены: вертикальный штрихкод, горизонтальный штрихкод и его цифровое значение, QR-код.</w:t>
            </w:r>
          </w:p>
          <w:p w:rsidR="00F17B89" w:rsidRPr="00C636D8" w:rsidRDefault="00F17B89" w:rsidP="00FF00F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C636D8">
              <w:rPr>
                <w:rFonts w:ascii="Times New Roman" w:hAnsi="Times New Roman" w:cs="Times New Roman"/>
                <w:sz w:val="28"/>
                <w:szCs w:val="26"/>
              </w:rPr>
              <w:t xml:space="preserve">В этой части дополнительного бланка ответов № 2 находятся поля </w:t>
            </w:r>
            <w:r w:rsidR="00A62E31">
              <w:rPr>
                <w:rFonts w:ascii="Times New Roman" w:hAnsi="Times New Roman" w:cs="Times New Roman"/>
                <w:sz w:val="28"/>
                <w:szCs w:val="26"/>
              </w:rPr>
              <w:t xml:space="preserve">    </w:t>
            </w:r>
            <w:r w:rsidRPr="00C636D8">
              <w:rPr>
                <w:rFonts w:ascii="Times New Roman" w:hAnsi="Times New Roman" w:cs="Times New Roman"/>
                <w:sz w:val="28"/>
                <w:szCs w:val="26"/>
              </w:rPr>
              <w:t>для указания информации:</w:t>
            </w:r>
          </w:p>
          <w:p w:rsidR="00F17B89" w:rsidRPr="00C636D8" w:rsidRDefault="00F17B89" w:rsidP="00FF00F7">
            <w:pPr>
              <w:pStyle w:val="ad"/>
              <w:numPr>
                <w:ilvl w:val="0"/>
                <w:numId w:val="22"/>
              </w:numPr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6D8">
              <w:rPr>
                <w:rFonts w:ascii="Times New Roman" w:hAnsi="Times New Roman" w:cs="Times New Roman"/>
                <w:sz w:val="28"/>
                <w:szCs w:val="28"/>
              </w:rPr>
              <w:t>код рег</w:t>
            </w:r>
            <w:r w:rsidR="008D66BB" w:rsidRPr="00C636D8">
              <w:rPr>
                <w:rFonts w:ascii="Times New Roman" w:hAnsi="Times New Roman" w:cs="Times New Roman"/>
                <w:sz w:val="28"/>
                <w:szCs w:val="28"/>
              </w:rPr>
              <w:t>иона</w:t>
            </w:r>
            <w:r w:rsidRPr="00C636D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17B89" w:rsidRPr="00C636D8" w:rsidRDefault="00C636D8" w:rsidP="00FF00F7">
            <w:pPr>
              <w:pStyle w:val="ad"/>
              <w:numPr>
                <w:ilvl w:val="0"/>
                <w:numId w:val="22"/>
              </w:numPr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6D8">
              <w:rPr>
                <w:rFonts w:ascii="Times New Roman" w:hAnsi="Times New Roman" w:cs="Times New Roman"/>
                <w:sz w:val="28"/>
                <w:szCs w:val="28"/>
              </w:rPr>
              <w:t xml:space="preserve">код </w:t>
            </w:r>
            <w:r w:rsidR="00F17B89" w:rsidRPr="00C636D8">
              <w:rPr>
                <w:rFonts w:ascii="Times New Roman" w:hAnsi="Times New Roman" w:cs="Times New Roman"/>
                <w:sz w:val="28"/>
                <w:szCs w:val="28"/>
              </w:rPr>
              <w:t>и название предмета;</w:t>
            </w:r>
          </w:p>
          <w:p w:rsidR="00F17B89" w:rsidRPr="00AB1574" w:rsidRDefault="00F17B89" w:rsidP="00FF00F7">
            <w:pPr>
              <w:pStyle w:val="ad"/>
              <w:numPr>
                <w:ilvl w:val="0"/>
                <w:numId w:val="22"/>
              </w:numPr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1574">
              <w:rPr>
                <w:rFonts w:ascii="Times New Roman" w:hAnsi="Times New Roman" w:cs="Times New Roman"/>
                <w:sz w:val="28"/>
                <w:szCs w:val="28"/>
              </w:rPr>
              <w:t>поле для записи цифрового значения штрихкода следующего дополнительного бланка ответов № 2, в случае его использования участником экзамена;</w:t>
            </w:r>
          </w:p>
          <w:p w:rsidR="00F17B89" w:rsidRPr="00AB1574" w:rsidRDefault="00F17B89" w:rsidP="00FF00F7">
            <w:pPr>
              <w:pStyle w:val="ad"/>
              <w:numPr>
                <w:ilvl w:val="0"/>
                <w:numId w:val="22"/>
              </w:numPr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1574">
              <w:rPr>
                <w:rFonts w:ascii="Times New Roman" w:hAnsi="Times New Roman" w:cs="Times New Roman"/>
                <w:sz w:val="28"/>
                <w:szCs w:val="28"/>
              </w:rPr>
              <w:t>поля для нумерации листов дополнительного</w:t>
            </w:r>
            <w:r w:rsidR="007F28BA" w:rsidRPr="00AB1574">
              <w:rPr>
                <w:rFonts w:ascii="Times New Roman" w:hAnsi="Times New Roman" w:cs="Times New Roman"/>
                <w:sz w:val="28"/>
                <w:szCs w:val="28"/>
              </w:rPr>
              <w:t xml:space="preserve"> бланка</w:t>
            </w:r>
            <w:r w:rsidRPr="00AB1574">
              <w:rPr>
                <w:rFonts w:ascii="Times New Roman" w:hAnsi="Times New Roman" w:cs="Times New Roman"/>
                <w:sz w:val="28"/>
                <w:szCs w:val="28"/>
              </w:rPr>
              <w:t xml:space="preserve"> ответов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AB1574">
              <w:rPr>
                <w:rFonts w:ascii="Times New Roman" w:hAnsi="Times New Roman" w:cs="Times New Roman"/>
                <w:sz w:val="28"/>
                <w:szCs w:val="28"/>
              </w:rPr>
              <w:t>№ 2;</w:t>
            </w:r>
          </w:p>
          <w:p w:rsidR="00F17B89" w:rsidRPr="00AB1574" w:rsidRDefault="00F17B89" w:rsidP="00FF00F7">
            <w:pPr>
              <w:pStyle w:val="ad"/>
              <w:numPr>
                <w:ilvl w:val="0"/>
                <w:numId w:val="22"/>
              </w:numPr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AB1574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  <w:r w:rsidRPr="00AB1574">
              <w:rPr>
                <w:rFonts w:ascii="Times New Roman" w:hAnsi="Times New Roman" w:cs="Times New Roman"/>
                <w:sz w:val="28"/>
                <w:szCs w:val="26"/>
              </w:rPr>
              <w:t xml:space="preserve"> для служебного использования «Резерв-6».</w:t>
            </w:r>
          </w:p>
          <w:p w:rsidR="00F17B89" w:rsidRPr="00B5057D" w:rsidRDefault="00F17B89" w:rsidP="00FF00F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B5057D">
              <w:rPr>
                <w:rFonts w:ascii="Times New Roman" w:hAnsi="Times New Roman" w:cs="Times New Roman"/>
                <w:sz w:val="28"/>
                <w:szCs w:val="26"/>
              </w:rPr>
              <w:t>В дополнительном бланке ответов № 2 указано «Данный бланк использовать только после заполнения обоих листов основного бланка ответов № 2».</w:t>
            </w:r>
          </w:p>
          <w:p w:rsidR="00F17B89" w:rsidRPr="00B5057D" w:rsidRDefault="00F17B89" w:rsidP="00FF00F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B5057D">
              <w:rPr>
                <w:rFonts w:ascii="Times New Roman" w:hAnsi="Times New Roman" w:cs="Times New Roman"/>
                <w:sz w:val="28"/>
                <w:szCs w:val="26"/>
              </w:rPr>
              <w:t xml:space="preserve">Поле для </w:t>
            </w:r>
            <w:r w:rsidR="00862896" w:rsidRPr="00B5057D">
              <w:rPr>
                <w:rFonts w:ascii="Times New Roman" w:hAnsi="Times New Roman" w:cs="Times New Roman"/>
                <w:sz w:val="28"/>
                <w:szCs w:val="26"/>
              </w:rPr>
              <w:t xml:space="preserve">записи </w:t>
            </w:r>
            <w:r w:rsidRPr="00B5057D">
              <w:rPr>
                <w:rFonts w:ascii="Times New Roman" w:hAnsi="Times New Roman" w:cs="Times New Roman"/>
                <w:sz w:val="28"/>
                <w:szCs w:val="26"/>
              </w:rPr>
              <w:t>ответов на задания</w:t>
            </w:r>
            <w:r w:rsidR="00862896" w:rsidRPr="00B5057D">
              <w:rPr>
                <w:rFonts w:ascii="Times New Roman" w:hAnsi="Times New Roman" w:cs="Times New Roman"/>
                <w:sz w:val="28"/>
                <w:szCs w:val="26"/>
              </w:rPr>
              <w:t xml:space="preserve"> КИМ для проведения ЕГЭ</w:t>
            </w:r>
            <w:r w:rsidR="00B5057D" w:rsidRPr="00B5057D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B5057D">
              <w:rPr>
                <w:rFonts w:ascii="Times New Roman" w:hAnsi="Times New Roman" w:cs="Times New Roman"/>
                <w:sz w:val="28"/>
                <w:szCs w:val="26"/>
              </w:rPr>
              <w:t>с развернутым ответом располагается в нижней части дополнительного бланка ответов № 2 и разлиновано пунктирными линиями «в клеточку».</w:t>
            </w:r>
          </w:p>
          <w:p w:rsidR="00F17B89" w:rsidRPr="002B7DF2" w:rsidRDefault="002B7DF2" w:rsidP="00FF00F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B7DF2">
              <w:rPr>
                <w:rFonts w:ascii="Times New Roman" w:hAnsi="Times New Roman" w:cs="Times New Roman"/>
                <w:sz w:val="28"/>
                <w:szCs w:val="26"/>
              </w:rPr>
              <w:t xml:space="preserve">В дополнительном бланке ответов № 2 по китайскому языку поле для записи ответов на задания КИМ для проведения ЕГЭ с развернутым ответом располагается в нижней части дополнительного бланка ответов № 2 </w:t>
            </w:r>
            <w:r w:rsidR="00A62E31">
              <w:rPr>
                <w:rFonts w:ascii="Times New Roman" w:hAnsi="Times New Roman" w:cs="Times New Roman"/>
                <w:sz w:val="28"/>
                <w:szCs w:val="26"/>
              </w:rPr>
              <w:t xml:space="preserve">                 </w:t>
            </w:r>
            <w:r w:rsidRPr="002B7DF2">
              <w:rPr>
                <w:rFonts w:ascii="Times New Roman" w:hAnsi="Times New Roman" w:cs="Times New Roman"/>
                <w:sz w:val="28"/>
                <w:szCs w:val="26"/>
              </w:rPr>
              <w:t>и разлиновано пунктирными линиями «в клеточку» увеличенного размера</w:t>
            </w:r>
            <w:r w:rsidR="00F17B89" w:rsidRPr="002B7DF2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  <w:p w:rsidR="00F17B89" w:rsidRPr="000A154A" w:rsidRDefault="00F17B89" w:rsidP="00FF00F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B7DF2">
              <w:rPr>
                <w:rFonts w:ascii="Times New Roman" w:hAnsi="Times New Roman" w:cs="Times New Roman"/>
                <w:sz w:val="28"/>
                <w:szCs w:val="26"/>
              </w:rPr>
              <w:t xml:space="preserve">В нижней части листа дополнительного бланка ответов № 2 содержится указание для участников экзаменов в случае недостатка места для записи </w:t>
            </w:r>
            <w:r w:rsidRPr="000A154A">
              <w:rPr>
                <w:rFonts w:ascii="Times New Roman" w:hAnsi="Times New Roman" w:cs="Times New Roman"/>
                <w:sz w:val="28"/>
                <w:szCs w:val="26"/>
              </w:rPr>
              <w:t>ответов.</w:t>
            </w:r>
          </w:p>
          <w:p w:rsidR="0044775F" w:rsidRPr="000A154A" w:rsidRDefault="0044775F" w:rsidP="00A56E39">
            <w:pPr>
              <w:pStyle w:val="ad"/>
              <w:numPr>
                <w:ilvl w:val="0"/>
                <w:numId w:val="8"/>
              </w:numPr>
              <w:spacing w:before="120" w:after="120"/>
              <w:ind w:left="1066" w:hanging="357"/>
              <w:contextualSpacing w:val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A154A">
              <w:rPr>
                <w:rFonts w:ascii="Times New Roman" w:hAnsi="Times New Roman" w:cs="Times New Roman"/>
                <w:b/>
                <w:sz w:val="28"/>
              </w:rPr>
              <w:t>Правила заполнения бланков ЕГЭ</w:t>
            </w:r>
          </w:p>
          <w:p w:rsidR="0044775F" w:rsidRPr="000A154A" w:rsidRDefault="0044775F" w:rsidP="007B3BA6">
            <w:pPr>
              <w:pStyle w:val="ad"/>
              <w:numPr>
                <w:ilvl w:val="1"/>
                <w:numId w:val="3"/>
              </w:numPr>
              <w:spacing w:before="120" w:after="120"/>
              <w:ind w:left="1429"/>
              <w:contextualSpacing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154A">
              <w:rPr>
                <w:rFonts w:ascii="Times New Roman" w:hAnsi="Times New Roman" w:cs="Times New Roman"/>
                <w:b/>
                <w:sz w:val="28"/>
                <w:szCs w:val="28"/>
              </w:rPr>
              <w:t>Общая часть</w:t>
            </w:r>
          </w:p>
          <w:p w:rsidR="007F2CB4" w:rsidRPr="007E6056" w:rsidRDefault="007F2CB4" w:rsidP="000A154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69D">
              <w:rPr>
                <w:rFonts w:ascii="Times New Roman" w:hAnsi="Times New Roman" w:cs="Times New Roman"/>
                <w:sz w:val="28"/>
                <w:szCs w:val="28"/>
              </w:rPr>
              <w:t>Участники экзаменов выполняют экзаменационные работы</w:t>
            </w:r>
            <w:r w:rsidR="0051669D" w:rsidRPr="0051669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1669D">
              <w:rPr>
                <w:rFonts w:ascii="Times New Roman" w:hAnsi="Times New Roman" w:cs="Times New Roman"/>
                <w:sz w:val="28"/>
                <w:szCs w:val="28"/>
              </w:rPr>
              <w:t xml:space="preserve">на бланках ЕГЭ, формы и описание правил заполнения которых </w:t>
            </w:r>
            <w:r w:rsidRPr="007E6056">
              <w:rPr>
                <w:rFonts w:ascii="Times New Roman" w:hAnsi="Times New Roman" w:cs="Times New Roman"/>
                <w:sz w:val="28"/>
                <w:szCs w:val="28"/>
              </w:rPr>
              <w:t>приведены ниже.</w:t>
            </w:r>
          </w:p>
          <w:p w:rsidR="007F2CB4" w:rsidRPr="007E6056" w:rsidRDefault="007F2CB4" w:rsidP="000A154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6056">
              <w:rPr>
                <w:rFonts w:ascii="Times New Roman" w:hAnsi="Times New Roman" w:cs="Times New Roman"/>
                <w:sz w:val="28"/>
                <w:szCs w:val="28"/>
              </w:rPr>
              <w:t xml:space="preserve">При заполнении бланков ЕГЭ необходимо </w:t>
            </w:r>
            <w:r w:rsidRPr="007E6056">
              <w:rPr>
                <w:rFonts w:ascii="Times New Roman" w:hAnsi="Times New Roman" w:cs="Times New Roman"/>
                <w:b/>
                <w:sz w:val="28"/>
                <w:szCs w:val="28"/>
              </w:rPr>
              <w:t>точно</w:t>
            </w:r>
            <w:r w:rsidRPr="007E6056">
              <w:rPr>
                <w:rFonts w:ascii="Times New Roman" w:hAnsi="Times New Roman" w:cs="Times New Roman"/>
                <w:sz w:val="28"/>
                <w:szCs w:val="28"/>
              </w:rPr>
              <w:t xml:space="preserve"> соблюдать настоящие правила, так как информация, внесенная в бланки, сканируется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E6056">
              <w:rPr>
                <w:rFonts w:ascii="Times New Roman" w:hAnsi="Times New Roman" w:cs="Times New Roman"/>
                <w:sz w:val="28"/>
                <w:szCs w:val="28"/>
              </w:rPr>
              <w:t xml:space="preserve">и обрабатывается с использованием специальных аппаратно-программных </w:t>
            </w:r>
            <w:r w:rsidRPr="007E60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средств.</w:t>
            </w:r>
          </w:p>
          <w:p w:rsidR="008A1803" w:rsidRPr="007E6056" w:rsidRDefault="008A1803" w:rsidP="00406251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6056">
              <w:rPr>
                <w:rFonts w:ascii="Times New Roman" w:hAnsi="Times New Roman" w:cs="Times New Roman"/>
                <w:sz w:val="28"/>
                <w:szCs w:val="28"/>
              </w:rPr>
              <w:t>В случае нехватки места в бланках ответов № 2 (лист 1 и лист 2)</w:t>
            </w:r>
            <w:r w:rsidR="0051669D" w:rsidRPr="007E605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E6056">
              <w:rPr>
                <w:rFonts w:ascii="Times New Roman" w:hAnsi="Times New Roman" w:cs="Times New Roman"/>
                <w:sz w:val="28"/>
                <w:szCs w:val="28"/>
              </w:rPr>
              <w:t>по просьбе участника экзамена организатор выдает ему дополнительный бланк ЕГЭ № 2. При этом номер дополнительного бланка ответов № 2 организатор в аудитории указыва</w:t>
            </w:r>
            <w:r w:rsidR="003770F8" w:rsidRPr="007E6056">
              <w:rPr>
                <w:rFonts w:ascii="Times New Roman" w:hAnsi="Times New Roman" w:cs="Times New Roman"/>
                <w:sz w:val="28"/>
                <w:szCs w:val="28"/>
              </w:rPr>
              <w:t>ет в листе 2 бланка ответов № 2.</w:t>
            </w:r>
          </w:p>
          <w:tbl>
            <w:tblPr>
              <w:tblStyle w:val="a3"/>
              <w:tblW w:w="0" w:type="auto"/>
              <w:tblBorders>
                <w:top w:val="thinThickLargeGap" w:sz="24" w:space="0" w:color="auto"/>
                <w:left w:val="thinThickLargeGap" w:sz="24" w:space="0" w:color="auto"/>
                <w:bottom w:val="thinThickLargeGap" w:sz="24" w:space="0" w:color="auto"/>
                <w:right w:val="thinThickLargeGap" w:sz="24" w:space="0" w:color="auto"/>
                <w:insideH w:val="thinThickLargeGap" w:sz="24" w:space="0" w:color="auto"/>
                <w:insideV w:val="thinThickLargeGap" w:sz="24" w:space="0" w:color="auto"/>
              </w:tblBorders>
              <w:tblLook w:val="04A0" w:firstRow="1" w:lastRow="0" w:firstColumn="1" w:lastColumn="0" w:noHBand="0" w:noVBand="1"/>
            </w:tblPr>
            <w:tblGrid>
              <w:gridCol w:w="1446"/>
              <w:gridCol w:w="7303"/>
            </w:tblGrid>
            <w:tr w:rsidR="003770F8" w:rsidRPr="00F43E43" w:rsidTr="000A154A">
              <w:trPr>
                <w:trHeight w:val="537"/>
              </w:trPr>
              <w:tc>
                <w:tcPr>
                  <w:tcW w:w="1446" w:type="dxa"/>
                  <w:vAlign w:val="center"/>
                </w:tcPr>
                <w:p w:rsidR="003770F8" w:rsidRPr="007E6056" w:rsidRDefault="003770F8" w:rsidP="003770F8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605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03" w:type="dxa"/>
                  <w:vAlign w:val="center"/>
                </w:tcPr>
                <w:p w:rsidR="003770F8" w:rsidRPr="007E6056" w:rsidRDefault="003770F8" w:rsidP="003770F8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60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Оборотные стороны бланков ЕГЭ НЕ ЗАПОЛНЯЮТСЯ</w:t>
                  </w:r>
                </w:p>
              </w:tc>
            </w:tr>
          </w:tbl>
          <w:p w:rsidR="0044775F" w:rsidRPr="007E6056" w:rsidRDefault="0044775F" w:rsidP="00406251">
            <w:pPr>
              <w:pStyle w:val="ad"/>
              <w:numPr>
                <w:ilvl w:val="1"/>
                <w:numId w:val="3"/>
              </w:numPr>
              <w:spacing w:before="120" w:after="120"/>
              <w:ind w:left="1418" w:hanging="709"/>
              <w:contextualSpacing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6056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правила заполнения бланков ЕГЭ</w:t>
            </w:r>
          </w:p>
          <w:p w:rsidR="0044775F" w:rsidRPr="007E6056" w:rsidRDefault="0044775F" w:rsidP="00406251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E6056">
              <w:rPr>
                <w:rFonts w:ascii="Times New Roman" w:eastAsia="Batang" w:hAnsi="Times New Roman" w:cs="Times New Roman"/>
                <w:sz w:val="28"/>
                <w:szCs w:val="28"/>
              </w:rPr>
              <w:t>Все бланки ЕГЭ заполняются гелевой или капиллярной ручкой</w:t>
            </w:r>
            <w:r w:rsidR="007E6056" w:rsidRPr="007E6056">
              <w:rPr>
                <w:rFonts w:ascii="Times New Roman" w:eastAsia="Batang" w:hAnsi="Times New Roman" w:cs="Times New Roman"/>
                <w:sz w:val="28"/>
                <w:szCs w:val="28"/>
              </w:rPr>
              <w:br/>
            </w:r>
            <w:r w:rsidR="007E5D36" w:rsidRPr="007E6056">
              <w:rPr>
                <w:rFonts w:ascii="Times New Roman" w:hAnsi="Times New Roman" w:cs="Times New Roman"/>
                <w:sz w:val="28"/>
                <w:szCs w:val="26"/>
              </w:rPr>
              <w:t>с чернилами черного цвета.</w:t>
            </w:r>
          </w:p>
          <w:tbl>
            <w:tblPr>
              <w:tblStyle w:val="a3"/>
              <w:tblW w:w="0" w:type="auto"/>
              <w:tblBorders>
                <w:top w:val="thinThickLargeGap" w:sz="24" w:space="0" w:color="auto"/>
                <w:left w:val="thinThickLargeGap" w:sz="24" w:space="0" w:color="auto"/>
                <w:bottom w:val="thinThickLargeGap" w:sz="24" w:space="0" w:color="auto"/>
                <w:right w:val="thinThickLargeGap" w:sz="24" w:space="0" w:color="auto"/>
                <w:insideH w:val="thinThickLargeGap" w:sz="24" w:space="0" w:color="auto"/>
                <w:insideV w:val="thinThickLargeGap" w:sz="24" w:space="0" w:color="auto"/>
              </w:tblBorders>
              <w:tblLook w:val="04A0" w:firstRow="1" w:lastRow="0" w:firstColumn="1" w:lastColumn="0" w:noHBand="0" w:noVBand="1"/>
            </w:tblPr>
            <w:tblGrid>
              <w:gridCol w:w="1446"/>
              <w:gridCol w:w="7303"/>
            </w:tblGrid>
            <w:tr w:rsidR="003072C9" w:rsidRPr="00F43E43" w:rsidTr="003072C9">
              <w:trPr>
                <w:trHeight w:val="2141"/>
              </w:trPr>
              <w:tc>
                <w:tcPr>
                  <w:tcW w:w="1446" w:type="dxa"/>
                  <w:vMerge w:val="restart"/>
                  <w:vAlign w:val="center"/>
                </w:tcPr>
                <w:p w:rsidR="003072C9" w:rsidRPr="00E0699B" w:rsidRDefault="003072C9" w:rsidP="003072C9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0699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03" w:type="dxa"/>
                  <w:vAlign w:val="center"/>
                </w:tcPr>
                <w:p w:rsidR="003072C9" w:rsidRPr="00E0699B" w:rsidRDefault="003072C9" w:rsidP="00E0699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0699B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 xml:space="preserve">Участник экзамена </w:t>
                  </w:r>
                  <w:r w:rsidR="00E0699B" w:rsidRPr="00E0699B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>И</w:t>
                  </w:r>
                  <w:r w:rsidRPr="00E0699B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>ЗОБРАЖА</w:t>
                  </w:r>
                  <w:r w:rsidR="00E0699B" w:rsidRPr="00E0699B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>ЕТ</w:t>
                  </w:r>
                  <w:r w:rsidRPr="00E0699B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 xml:space="preserve"> КАЖДУЮ ЦИФРУ</w:t>
                  </w:r>
                  <w:r w:rsidR="00E0699B" w:rsidRPr="00E0699B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br/>
                  </w:r>
                  <w:r w:rsidRPr="00E0699B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>И БУКВУ во всех заполняемых полях бланка регистрации и бланка ответов № 1, ТЩАТЕЛЬНО КОПИРУЯ ОБРАЗЕЦ ЕЕ НАПИСАНИЯ из строки с образцами написания символов, расположенными в верхней части бланка регистрации и бланка ответов № 1.</w:t>
                  </w:r>
                </w:p>
              </w:tc>
            </w:tr>
            <w:tr w:rsidR="003072C9" w:rsidRPr="00F43E43" w:rsidTr="003072C9">
              <w:trPr>
                <w:trHeight w:val="1039"/>
              </w:trPr>
              <w:tc>
                <w:tcPr>
                  <w:tcW w:w="1446" w:type="dxa"/>
                  <w:vMerge/>
                  <w:vAlign w:val="center"/>
                </w:tcPr>
                <w:p w:rsidR="003072C9" w:rsidRPr="00E0699B" w:rsidRDefault="003072C9" w:rsidP="003072C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7303" w:type="dxa"/>
                  <w:vAlign w:val="center"/>
                </w:tcPr>
                <w:p w:rsidR="003072C9" w:rsidRPr="00E0699B" w:rsidRDefault="003072C9" w:rsidP="003072C9">
                  <w:pPr>
                    <w:contextualSpacing/>
                    <w:jc w:val="center"/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</w:pPr>
                  <w:r w:rsidRPr="00E0699B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>Небрежное написание символов может привести к тому, что при автоматизированной обработке символ может быть распознан неправильно.</w:t>
                  </w:r>
                </w:p>
              </w:tc>
            </w:tr>
          </w:tbl>
          <w:p w:rsidR="007F2CB4" w:rsidRPr="00E0699B" w:rsidRDefault="007F2CB4" w:rsidP="008E5CFB">
            <w:pPr>
              <w:spacing w:before="120"/>
              <w:ind w:firstLine="709"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Каждое поле в бланках заполняется, </w:t>
            </w:r>
            <w:r w:rsidRPr="00E0699B"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начиная с первой позиции</w:t>
            </w:r>
            <w:r w:rsidR="00E0699B">
              <w:rPr>
                <w:rFonts w:ascii="Times New Roman" w:eastAsia="Batang" w:hAnsi="Times New Roman" w:cs="Times New Roman"/>
                <w:sz w:val="28"/>
                <w:szCs w:val="28"/>
              </w:rPr>
              <w:br/>
            </w: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(в том числе и поля для </w:t>
            </w:r>
            <w:r w:rsidR="00E92A0B"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>в</w:t>
            </w: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>несения фамилии, имени и отчества (последнее – при наличии) участника экзамена, реквизитов документа, удостоверяющего личность).</w:t>
            </w:r>
          </w:p>
          <w:p w:rsidR="007F2CB4" w:rsidRPr="00E0699B" w:rsidRDefault="007F2CB4" w:rsidP="008E5CFB">
            <w:pPr>
              <w:spacing w:before="240"/>
              <w:ind w:firstLine="709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>При записи ответов необходи</w:t>
            </w:r>
            <w:r w:rsidR="00E0699B">
              <w:rPr>
                <w:rFonts w:ascii="Times New Roman" w:eastAsia="Batang" w:hAnsi="Times New Roman" w:cs="Times New Roman"/>
                <w:sz w:val="28"/>
                <w:szCs w:val="28"/>
              </w:rPr>
              <w:t>мо строго следовать инструкциям</w:t>
            </w:r>
            <w:r w:rsidR="00E0699B">
              <w:rPr>
                <w:rFonts w:ascii="Times New Roman" w:eastAsia="Batang" w:hAnsi="Times New Roman" w:cs="Times New Roman"/>
                <w:sz w:val="28"/>
                <w:szCs w:val="28"/>
              </w:rPr>
              <w:br/>
            </w: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по выполнению </w:t>
            </w:r>
            <w:r w:rsidR="0054030C"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экзаменационной </w:t>
            </w: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работы (к группе заданий, отдельным заданиям), указанным в КИМ </w:t>
            </w:r>
            <w:r w:rsidR="00E92A0B"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для проведения </w:t>
            </w: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>ЕГЭ по соответствующему учебному предмету.</w:t>
            </w:r>
          </w:p>
          <w:p w:rsidR="007F2CB4" w:rsidRPr="00E0699B" w:rsidRDefault="007F2CB4" w:rsidP="008E5CFB">
            <w:pPr>
              <w:spacing w:before="240"/>
              <w:ind w:firstLine="709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>На бланках ответов № 1 и № 2, дополнительном бланке ответов № 2 не должно быть пометок, содержащих информацию о личности участника экзамена.</w:t>
            </w:r>
          </w:p>
          <w:p w:rsidR="007F2CB4" w:rsidRPr="00E0699B" w:rsidRDefault="007F2CB4" w:rsidP="008E5CFB">
            <w:pPr>
              <w:spacing w:before="240"/>
              <w:ind w:firstLine="709"/>
              <w:contextualSpacing/>
              <w:jc w:val="both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 w:rsidRPr="00E0699B"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Категорически запрещается:</w:t>
            </w:r>
          </w:p>
          <w:p w:rsidR="007F2CB4" w:rsidRPr="00E0699B" w:rsidRDefault="007F2CB4" w:rsidP="008E5CFB">
            <w:pPr>
              <w:pStyle w:val="ad"/>
              <w:numPr>
                <w:ilvl w:val="0"/>
                <w:numId w:val="21"/>
              </w:numPr>
              <w:ind w:left="0" w:firstLine="709"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делать в полях бланков ЕГЭ, вне полей бланков ЕГЭ </w:t>
            </w:r>
            <w:r w:rsidR="00A62E31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                    </w:t>
            </w: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>или</w:t>
            </w:r>
            <w:r w:rsidR="00A62E31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в полях, заполненных типографским способом, какие-либо записи </w:t>
            </w:r>
            <w:r w:rsidR="00A62E31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             </w:t>
            </w: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>и (или) пометки, не относящиеся к содержанию полей бланков ЕГЭ;</w:t>
            </w:r>
          </w:p>
          <w:p w:rsidR="007F2CB4" w:rsidRPr="00E0699B" w:rsidRDefault="007F2CB4" w:rsidP="008E5CFB">
            <w:pPr>
              <w:pStyle w:val="ad"/>
              <w:numPr>
                <w:ilvl w:val="0"/>
                <w:numId w:val="21"/>
              </w:numPr>
              <w:ind w:left="0" w:firstLine="709"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>использовать для заполнения бланков ЕГЭ цветные ручки вместо гелевой или капиллярной ручки с чернилами черного цвета, карандаш, средства для исправления внесенной в бланки ЕГЭ информации (корректирующую жидкость, «ластик» и др.).</w:t>
            </w:r>
          </w:p>
          <w:p w:rsidR="0044775F" w:rsidRPr="00E0699B" w:rsidRDefault="0044775F" w:rsidP="00E0699B">
            <w:pPr>
              <w:pStyle w:val="2"/>
              <w:keepLines/>
              <w:numPr>
                <w:ilvl w:val="1"/>
                <w:numId w:val="3"/>
              </w:numPr>
              <w:spacing w:before="120" w:after="120"/>
              <w:ind w:left="1418" w:hanging="709"/>
              <w:jc w:val="left"/>
              <w:outlineLvl w:val="1"/>
              <w:rPr>
                <w:b/>
              </w:rPr>
            </w:pPr>
            <w:bookmarkStart w:id="1" w:name="_Toc468376991"/>
            <w:r w:rsidRPr="00E0699B">
              <w:rPr>
                <w:b/>
              </w:rPr>
              <w:t>Заполнение бланка регистрации</w:t>
            </w:r>
            <w:bookmarkEnd w:id="1"/>
          </w:p>
          <w:p w:rsidR="0044775F" w:rsidRPr="00E0699B" w:rsidRDefault="00E63D8C" w:rsidP="00E0699B">
            <w:pPr>
              <w:pStyle w:val="3"/>
              <w:spacing w:before="0"/>
              <w:jc w:val="center"/>
              <w:outlineLvl w:val="2"/>
              <w:rPr>
                <w:color w:val="auto"/>
              </w:rPr>
            </w:pPr>
            <w:r w:rsidRPr="00E0699B">
              <w:rPr>
                <w:noProof/>
                <w:lang w:eastAsia="ru-RU"/>
              </w:rPr>
              <w:lastRenderedPageBreak/>
              <w:drawing>
                <wp:inline distT="0" distB="0" distL="0" distR="0" wp14:anchorId="3943F42A" wp14:editId="7EFACE6A">
                  <wp:extent cx="5708874" cy="8110847"/>
                  <wp:effectExtent l="19050" t="19050" r="25400" b="2413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3" b="271"/>
                          <a:stretch/>
                        </pic:blipFill>
                        <pic:spPr bwMode="auto">
                          <a:xfrm>
                            <a:off x="0" y="0"/>
                            <a:ext cx="5726744" cy="813623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775F" w:rsidRPr="00B97539" w:rsidRDefault="0044775F" w:rsidP="00B97539">
            <w:pPr>
              <w:widowControl w:val="0"/>
              <w:spacing w:before="120"/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B97539">
              <w:rPr>
                <w:rFonts w:ascii="Times New Roman" w:hAnsi="Times New Roman" w:cs="Times New Roman"/>
                <w:i/>
                <w:iCs/>
                <w:szCs w:val="28"/>
              </w:rPr>
              <w:t>Рис. 1.</w:t>
            </w:r>
            <w:r w:rsidR="00E21CB1" w:rsidRPr="00B97539">
              <w:rPr>
                <w:rFonts w:ascii="Times New Roman" w:hAnsi="Times New Roman" w:cs="Times New Roman"/>
                <w:i/>
                <w:iCs/>
                <w:szCs w:val="28"/>
              </w:rPr>
              <w:t>1.</w:t>
            </w:r>
            <w:r w:rsidRPr="00B97539">
              <w:rPr>
                <w:rFonts w:ascii="Times New Roman" w:hAnsi="Times New Roman" w:cs="Times New Roman"/>
                <w:i/>
                <w:iCs/>
                <w:szCs w:val="28"/>
              </w:rPr>
              <w:t xml:space="preserve"> </w:t>
            </w:r>
            <w:r w:rsidRPr="00B97539">
              <w:rPr>
                <w:rFonts w:ascii="Times New Roman" w:hAnsi="Times New Roman" w:cs="Times New Roman"/>
                <w:i/>
                <w:szCs w:val="28"/>
              </w:rPr>
              <w:t>Бланк регистрации</w:t>
            </w:r>
          </w:p>
          <w:p w:rsidR="0044775F" w:rsidRPr="00E0699B" w:rsidRDefault="00E63D8C" w:rsidP="00406251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99B">
              <w:rPr>
                <w:noProof/>
                <w:lang w:eastAsia="ru-RU"/>
              </w:rPr>
              <w:lastRenderedPageBreak/>
              <w:drawing>
                <wp:inline distT="0" distB="0" distL="0" distR="0" wp14:anchorId="76CDAC92" wp14:editId="4B6244D0">
                  <wp:extent cx="5737182" cy="8044527"/>
                  <wp:effectExtent l="19050" t="19050" r="16510" b="139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182" cy="80445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CB1" w:rsidRPr="00B97539" w:rsidRDefault="00E21CB1" w:rsidP="00E0699B">
            <w:pPr>
              <w:widowControl w:val="0"/>
              <w:spacing w:before="120"/>
              <w:jc w:val="center"/>
              <w:rPr>
                <w:rFonts w:ascii="Times New Roman" w:hAnsi="Times New Roman" w:cs="Times New Roman"/>
                <w:i/>
                <w:szCs w:val="28"/>
                <w:highlight w:val="yellow"/>
              </w:rPr>
            </w:pPr>
            <w:r w:rsidRPr="00B97539">
              <w:rPr>
                <w:rFonts w:ascii="Times New Roman" w:hAnsi="Times New Roman" w:cs="Times New Roman"/>
                <w:i/>
                <w:iCs/>
                <w:szCs w:val="28"/>
              </w:rPr>
              <w:t xml:space="preserve">Рис. 1.2. </w:t>
            </w:r>
            <w:r w:rsidRPr="00B97539">
              <w:rPr>
                <w:rFonts w:ascii="Times New Roman" w:hAnsi="Times New Roman" w:cs="Times New Roman"/>
                <w:i/>
                <w:szCs w:val="28"/>
              </w:rPr>
              <w:t>Бланк регистрации</w:t>
            </w:r>
            <w:r w:rsidRPr="00B97539">
              <w:rPr>
                <w:sz w:val="20"/>
              </w:rPr>
              <w:t xml:space="preserve"> </w:t>
            </w:r>
            <w:r w:rsidR="006F0FFF" w:rsidRPr="00B97539">
              <w:rPr>
                <w:rFonts w:ascii="Times New Roman" w:hAnsi="Times New Roman" w:cs="Times New Roman"/>
                <w:i/>
                <w:szCs w:val="28"/>
              </w:rPr>
              <w:t>п</w:t>
            </w:r>
            <w:r w:rsidRPr="00B97539">
              <w:rPr>
                <w:rFonts w:ascii="Times New Roman" w:hAnsi="Times New Roman" w:cs="Times New Roman"/>
                <w:i/>
                <w:szCs w:val="28"/>
              </w:rPr>
              <w:t>о иностранным языкам (</w:t>
            </w:r>
            <w:r w:rsidR="006F0FFF" w:rsidRPr="00B97539">
              <w:rPr>
                <w:rFonts w:ascii="Times New Roman" w:hAnsi="Times New Roman" w:cs="Times New Roman"/>
                <w:i/>
                <w:szCs w:val="28"/>
              </w:rPr>
              <w:t>устная часть</w:t>
            </w:r>
            <w:r w:rsidRPr="00B97539">
              <w:rPr>
                <w:rFonts w:ascii="Times New Roman" w:hAnsi="Times New Roman" w:cs="Times New Roman"/>
                <w:i/>
                <w:szCs w:val="28"/>
              </w:rPr>
              <w:t>)</w:t>
            </w:r>
          </w:p>
          <w:p w:rsidR="00333B07" w:rsidRPr="00E0699B" w:rsidRDefault="00E63D8C" w:rsidP="00E0699B">
            <w:pPr>
              <w:widowControl w:val="0"/>
              <w:spacing w:before="24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E0699B">
              <w:rPr>
                <w:noProof/>
                <w:lang w:eastAsia="ru-RU"/>
              </w:rPr>
              <w:lastRenderedPageBreak/>
              <w:drawing>
                <wp:inline distT="0" distB="0" distL="0" distR="0" wp14:anchorId="13F6CF6F" wp14:editId="7E809011">
                  <wp:extent cx="5696410" cy="8112125"/>
                  <wp:effectExtent l="19050" t="19050" r="19050" b="222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6410" cy="8112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1BA" w:rsidRPr="00D1339A" w:rsidRDefault="00B071BA" w:rsidP="00D1339A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D1339A">
              <w:rPr>
                <w:rFonts w:ascii="Times New Roman" w:hAnsi="Times New Roman" w:cs="Times New Roman"/>
                <w:i/>
                <w:iCs/>
                <w:szCs w:val="28"/>
              </w:rPr>
              <w:t xml:space="preserve">Рис. 1.3. </w:t>
            </w:r>
            <w:r w:rsidRPr="00D1339A">
              <w:rPr>
                <w:rFonts w:ascii="Times New Roman" w:hAnsi="Times New Roman" w:cs="Times New Roman"/>
                <w:i/>
                <w:szCs w:val="28"/>
              </w:rPr>
              <w:t>Бланк регистрации</w:t>
            </w:r>
            <w:r w:rsidRPr="00D1339A">
              <w:rPr>
                <w:sz w:val="20"/>
              </w:rPr>
              <w:t xml:space="preserve"> </w:t>
            </w:r>
            <w:r w:rsidRPr="00D1339A">
              <w:rPr>
                <w:rFonts w:ascii="Times New Roman" w:hAnsi="Times New Roman" w:cs="Times New Roman"/>
                <w:i/>
                <w:szCs w:val="28"/>
              </w:rPr>
              <w:t>КЕГЭ</w:t>
            </w:r>
          </w:p>
          <w:p w:rsidR="0018112F" w:rsidRPr="00107107" w:rsidRDefault="0044775F" w:rsidP="00107107">
            <w:pPr>
              <w:widowControl w:val="0"/>
              <w:spacing w:after="6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107107">
              <w:rPr>
                <w:rFonts w:ascii="Times New Roman" w:hAnsi="Times New Roman" w:cs="Times New Roman"/>
                <w:sz w:val="28"/>
                <w:szCs w:val="26"/>
              </w:rPr>
              <w:t>По указани</w:t>
            </w:r>
            <w:r w:rsidR="00E63D8C" w:rsidRPr="00107107">
              <w:rPr>
                <w:rFonts w:ascii="Times New Roman" w:hAnsi="Times New Roman" w:cs="Times New Roman"/>
                <w:sz w:val="28"/>
                <w:szCs w:val="26"/>
              </w:rPr>
              <w:t xml:space="preserve">ю ответственного организатора в </w:t>
            </w:r>
            <w:r w:rsidRPr="00107107">
              <w:rPr>
                <w:rFonts w:ascii="Times New Roman" w:hAnsi="Times New Roman" w:cs="Times New Roman"/>
                <w:sz w:val="28"/>
                <w:szCs w:val="26"/>
              </w:rPr>
              <w:t xml:space="preserve">аудитории участники </w:t>
            </w:r>
            <w:r w:rsidR="002B4A0F" w:rsidRPr="00107107">
              <w:rPr>
                <w:rFonts w:ascii="Times New Roman" w:hAnsi="Times New Roman" w:cs="Times New Roman"/>
                <w:sz w:val="28"/>
                <w:szCs w:val="26"/>
              </w:rPr>
              <w:t xml:space="preserve">экзамена </w:t>
            </w:r>
            <w:r w:rsidR="00E63D8C" w:rsidRPr="00107107">
              <w:rPr>
                <w:rFonts w:ascii="Times New Roman" w:hAnsi="Times New Roman" w:cs="Times New Roman"/>
                <w:sz w:val="28"/>
                <w:szCs w:val="28"/>
              </w:rPr>
              <w:t xml:space="preserve">приступают к </w:t>
            </w:r>
            <w:r w:rsidRPr="00107107">
              <w:rPr>
                <w:rFonts w:ascii="Times New Roman" w:hAnsi="Times New Roman" w:cs="Times New Roman"/>
                <w:sz w:val="28"/>
                <w:szCs w:val="28"/>
              </w:rPr>
              <w:t xml:space="preserve">заполнению </w:t>
            </w:r>
            <w:r w:rsidRPr="0010710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верхней части</w:t>
            </w:r>
            <w:r w:rsidRPr="001071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6530" w:rsidRPr="00107107">
              <w:rPr>
                <w:rFonts w:ascii="Times New Roman" w:hAnsi="Times New Roman" w:cs="Times New Roman"/>
                <w:sz w:val="28"/>
                <w:szCs w:val="28"/>
              </w:rPr>
              <w:t>бланка регистрации (р</w:t>
            </w:r>
            <w:r w:rsidR="00232390" w:rsidRPr="00107107">
              <w:rPr>
                <w:rFonts w:ascii="Times New Roman" w:hAnsi="Times New Roman" w:cs="Times New Roman"/>
                <w:sz w:val="28"/>
                <w:szCs w:val="28"/>
              </w:rPr>
              <w:t>ис. 2)</w:t>
            </w:r>
            <w:r w:rsidRPr="001071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E7678" w:rsidRPr="00107107" w:rsidRDefault="00E63D8C" w:rsidP="00107107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107107">
              <w:rPr>
                <w:noProof/>
                <w:lang w:eastAsia="ru-RU"/>
              </w:rPr>
              <w:lastRenderedPageBreak/>
              <w:drawing>
                <wp:inline distT="0" distB="0" distL="0" distR="0" wp14:anchorId="2523C59A" wp14:editId="68606E4C">
                  <wp:extent cx="5739098" cy="1993265"/>
                  <wp:effectExtent l="19050" t="19050" r="14605" b="260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098" cy="19932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A48" w:rsidRPr="00B97539" w:rsidRDefault="000A1A48" w:rsidP="00766E54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B97539">
              <w:rPr>
                <w:rFonts w:ascii="Times New Roman" w:hAnsi="Times New Roman" w:cs="Times New Roman"/>
                <w:i/>
                <w:iCs/>
                <w:szCs w:val="28"/>
              </w:rPr>
              <w:t>Рис. 2. Верхняя часть бланка регистрации</w:t>
            </w:r>
          </w:p>
          <w:p w:rsidR="003412C0" w:rsidRPr="00766E54" w:rsidRDefault="003412C0" w:rsidP="007807D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E54">
              <w:rPr>
                <w:rFonts w:ascii="Times New Roman" w:hAnsi="Times New Roman" w:cs="Times New Roman"/>
                <w:sz w:val="28"/>
                <w:szCs w:val="26"/>
              </w:rPr>
              <w:t xml:space="preserve">Участниками экзаменов заполняются следующие поля верхней части бланка </w:t>
            </w:r>
            <w:r w:rsidRPr="00766E54">
              <w:rPr>
                <w:rFonts w:ascii="Times New Roman" w:hAnsi="Times New Roman" w:cs="Times New Roman"/>
                <w:sz w:val="28"/>
                <w:szCs w:val="28"/>
              </w:rPr>
              <w:t>регистрации</w:t>
            </w:r>
            <w:r w:rsidR="00B3362E" w:rsidRPr="00766E5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6F0FFF" w:rsidRPr="00766E54">
              <w:rPr>
                <w:rFonts w:ascii="Times New Roman" w:hAnsi="Times New Roman" w:cs="Times New Roman"/>
                <w:sz w:val="28"/>
                <w:szCs w:val="28"/>
              </w:rPr>
              <w:t xml:space="preserve">см. </w:t>
            </w:r>
            <w:r w:rsidR="00B3362E" w:rsidRPr="00766E54">
              <w:rPr>
                <w:rFonts w:ascii="Times New Roman" w:hAnsi="Times New Roman" w:cs="Times New Roman"/>
                <w:sz w:val="28"/>
                <w:szCs w:val="28"/>
              </w:rPr>
              <w:t>Таблиц</w:t>
            </w:r>
            <w:r w:rsidR="006F0FFF" w:rsidRPr="00766E5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B3362E" w:rsidRPr="00766E54">
              <w:rPr>
                <w:rFonts w:ascii="Times New Roman" w:hAnsi="Times New Roman" w:cs="Times New Roman"/>
                <w:sz w:val="28"/>
                <w:szCs w:val="28"/>
              </w:rPr>
              <w:t xml:space="preserve"> 1)</w:t>
            </w:r>
            <w:r w:rsidRPr="00766E5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807DB" w:rsidRPr="00766E54" w:rsidRDefault="007807DB" w:rsidP="00591692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E54">
              <w:rPr>
                <w:rFonts w:ascii="Times New Roman" w:hAnsi="Times New Roman" w:cs="Times New Roman"/>
                <w:sz w:val="28"/>
                <w:szCs w:val="28"/>
              </w:rPr>
              <w:t>код образовательной организации;</w:t>
            </w:r>
          </w:p>
          <w:p w:rsidR="007807DB" w:rsidRPr="00766E54" w:rsidRDefault="007807DB" w:rsidP="00591692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E54">
              <w:rPr>
                <w:rFonts w:ascii="Times New Roman" w:hAnsi="Times New Roman" w:cs="Times New Roman"/>
                <w:sz w:val="28"/>
                <w:szCs w:val="28"/>
              </w:rPr>
              <w:t>номер и буква класса (только для выпускников текущего года);</w:t>
            </w:r>
          </w:p>
          <w:p w:rsidR="007807DB" w:rsidRPr="00766E54" w:rsidRDefault="007807DB" w:rsidP="00591692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E54">
              <w:rPr>
                <w:rFonts w:ascii="Times New Roman" w:hAnsi="Times New Roman" w:cs="Times New Roman"/>
                <w:sz w:val="28"/>
                <w:szCs w:val="28"/>
              </w:rPr>
              <w:t>номер аудитории.</w:t>
            </w:r>
          </w:p>
          <w:p w:rsidR="007807DB" w:rsidRPr="00766E54" w:rsidRDefault="007807DB" w:rsidP="007807D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66E54">
              <w:rPr>
                <w:rFonts w:ascii="Times New Roman" w:hAnsi="Times New Roman" w:cs="Times New Roman"/>
                <w:sz w:val="28"/>
                <w:szCs w:val="26"/>
              </w:rPr>
              <w:t>Поля «Код региона», «Код ППЭ», «Код предмета», «Название предмета», «Дата проведения ЕГЭ» заполняются автоматически. Поле для служебного использования «Резерв-1» не заполняется.</w:t>
            </w:r>
          </w:p>
          <w:p w:rsidR="00766E54" w:rsidRPr="00766E54" w:rsidRDefault="008808DA" w:rsidP="00766E5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6"/>
              </w:rPr>
            </w:pPr>
            <w:r w:rsidRPr="00766E54">
              <w:rPr>
                <w:rFonts w:ascii="Times New Roman" w:hAnsi="Times New Roman" w:cs="Times New Roman"/>
                <w:i/>
                <w:sz w:val="28"/>
                <w:szCs w:val="26"/>
              </w:rPr>
              <w:t>При проведении ЕГЭ в ППЭ с использованием ЭМ ЕГЭ на бумажных носителях участниками также заполняются поля «Код региона», «Код ППЭ», автоматически заполняются только поля «Код предмета», «Название пр</w:t>
            </w:r>
            <w:r w:rsidR="00766E54" w:rsidRPr="00766E54">
              <w:rPr>
                <w:rFonts w:ascii="Times New Roman" w:hAnsi="Times New Roman" w:cs="Times New Roman"/>
                <w:i/>
                <w:sz w:val="28"/>
                <w:szCs w:val="26"/>
              </w:rPr>
              <w:t>едмета», «Дата проведения ЕГЭ».</w:t>
            </w:r>
          </w:p>
          <w:p w:rsidR="00BD764A" w:rsidRPr="00766E54" w:rsidRDefault="00936451" w:rsidP="00A83E6E">
            <w:pPr>
              <w:widowControl w:val="0"/>
              <w:spacing w:before="120"/>
              <w:ind w:firstLine="709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66E5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Таблица 1. Указание по </w:t>
            </w:r>
            <w:r w:rsidR="00BD764A" w:rsidRPr="00766E5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заполнению </w:t>
            </w:r>
            <w:r w:rsidR="004B0163" w:rsidRPr="00766E5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участником экзамена </w:t>
            </w:r>
            <w:r w:rsidR="00BD764A" w:rsidRPr="00766E5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полей верхней части бланка регистрации</w:t>
            </w:r>
          </w:p>
          <w:tbl>
            <w:tblPr>
              <w:tblW w:w="89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439"/>
              <w:gridCol w:w="6508"/>
            </w:tblGrid>
            <w:tr w:rsidR="00414826" w:rsidRPr="00766E54" w:rsidTr="00A83E6E">
              <w:trPr>
                <w:trHeight w:val="946"/>
                <w:tblHeader/>
              </w:trPr>
              <w:tc>
                <w:tcPr>
                  <w:tcW w:w="2439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766E54" w:rsidRDefault="001D370B" w:rsidP="00A83E6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 xml:space="preserve">Поля, </w:t>
                  </w:r>
                  <w:r w:rsid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заполняемые участником экзамена</w:t>
                  </w:r>
                  <w:r w:rsid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br/>
                    <w:t xml:space="preserve">по 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указанию организатора</w:t>
                  </w:r>
                  <w:r w:rsidR="00A83E6E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br/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в</w:t>
                  </w:r>
                  <w:r w:rsid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 xml:space="preserve"> 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аудитории</w:t>
                  </w:r>
                </w:p>
              </w:tc>
              <w:tc>
                <w:tcPr>
                  <w:tcW w:w="650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766E54" w:rsidRDefault="00127A39" w:rsidP="00766E54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Комментарии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 xml:space="preserve"> по</w:t>
                  </w:r>
                  <w:r w:rsid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 xml:space="preserve"> 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заполнению</w:t>
                  </w:r>
                </w:p>
              </w:tc>
            </w:tr>
            <w:tr w:rsidR="00414826" w:rsidRPr="00766E54" w:rsidTr="00A83E6E">
              <w:trPr>
                <w:trHeight w:val="533"/>
              </w:trPr>
              <w:tc>
                <w:tcPr>
                  <w:tcW w:w="2439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D344B5" w:rsidRPr="00766E54" w:rsidRDefault="00D344B5" w:rsidP="00766E54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Код региона </w:t>
                  </w:r>
                </w:p>
              </w:tc>
              <w:tc>
                <w:tcPr>
                  <w:tcW w:w="650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766E54" w:rsidRDefault="00766E54" w:rsidP="00766E54">
                  <w:pPr>
                    <w:widowControl w:val="0"/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i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Указывается код </w:t>
                  </w:r>
                  <w: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Ивановской области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в соответствии</w:t>
                  </w:r>
                  <w: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br/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с кодировкой федерального справочника субъектов Российской Федерации </w:t>
                  </w:r>
                  <w: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– </w:t>
                  </w:r>
                  <w:r w:rsidR="00B30F5C" w:rsidRPr="00766E54">
                    <w:rPr>
                      <w:rFonts w:ascii="Times New Roman" w:eastAsia="Times New Roman" w:hAnsi="Times New Roman" w:cs="Times New Roman"/>
                      <w:i/>
                      <w:sz w:val="23"/>
                      <w:szCs w:val="23"/>
                    </w:rPr>
                    <w:t>37</w:t>
                  </w:r>
                </w:p>
              </w:tc>
            </w:tr>
            <w:tr w:rsidR="00414826" w:rsidRPr="00766E54" w:rsidTr="00A83E6E">
              <w:trPr>
                <w:trHeight w:val="922"/>
              </w:trPr>
              <w:tc>
                <w:tcPr>
                  <w:tcW w:w="2439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766E54" w:rsidRDefault="0044775F" w:rsidP="00530451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Код образовательной организации</w:t>
                  </w:r>
                </w:p>
              </w:tc>
              <w:tc>
                <w:tcPr>
                  <w:tcW w:w="650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30F5C" w:rsidRPr="00766E54" w:rsidRDefault="00F46C7E" w:rsidP="00766E54">
                  <w:pPr>
                    <w:widowControl w:val="0"/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Выпускники текущего года у</w:t>
                  </w:r>
                  <w:r w:rsidR="00591692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казыва</w:t>
                  </w:r>
                  <w:r w:rsidR="00A83E6E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ют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шестизначный 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</w:t>
                  </w:r>
                  <w:r w:rsidR="00070E70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од образовательной организации,</w:t>
                  </w:r>
                  <w:r w:rsidR="00A83E6E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в</w:t>
                  </w:r>
                  <w:r w:rsidR="00D344B5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которо</w:t>
                  </w:r>
                  <w:r w:rsidR="00BA6CD1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й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обучаю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тся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.</w:t>
                  </w:r>
                </w:p>
                <w:p w:rsidR="00F46C7E" w:rsidRPr="00A83E6E" w:rsidRDefault="00F46C7E" w:rsidP="00766E54">
                  <w:pPr>
                    <w:pStyle w:val="ad"/>
                    <w:widowControl w:val="0"/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23"/>
                    </w:rPr>
                  </w:pPr>
                </w:p>
                <w:p w:rsidR="0044775F" w:rsidRPr="00766E54" w:rsidRDefault="00F46C7E" w:rsidP="00A83E6E">
                  <w:pPr>
                    <w:pStyle w:val="ad"/>
                    <w:widowControl w:val="0"/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Участники ЕГЭ вписыва</w:t>
                  </w:r>
                  <w:r w:rsidR="00A83E6E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ют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код образовательной органи</w:t>
                  </w:r>
                  <w:r w:rsidR="00B1290A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зации, в</w:t>
                  </w:r>
                  <w:r w:rsidR="00D344B5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B1290A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которой </w:t>
                  </w:r>
                  <w:r w:rsidR="00B74EAA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они 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получ</w:t>
                  </w:r>
                  <w:r w:rsidR="00282922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ил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и</w:t>
                  </w:r>
                  <w:r w:rsidR="00A83E6E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уведомление </w:t>
                  </w:r>
                  <w:r w:rsidR="004B3288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на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ЕГЭ.</w:t>
                  </w:r>
                  <w:r w:rsidR="00B74EAA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Данный код также указан в уведомлении участника.</w:t>
                  </w:r>
                </w:p>
              </w:tc>
            </w:tr>
            <w:tr w:rsidR="00414826" w:rsidRPr="00766E54" w:rsidTr="00A83E6E">
              <w:trPr>
                <w:trHeight w:val="535"/>
              </w:trPr>
              <w:tc>
                <w:tcPr>
                  <w:tcW w:w="2439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766E54" w:rsidRDefault="0044775F" w:rsidP="00DE5AF0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Класс: номер, буква</w:t>
                  </w:r>
                </w:p>
              </w:tc>
              <w:tc>
                <w:tcPr>
                  <w:tcW w:w="650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766E54" w:rsidRDefault="00B74EAA" w:rsidP="00766E54">
                  <w:pPr>
                    <w:widowControl w:val="0"/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Заполняется только в</w:t>
                  </w:r>
                  <w:r w:rsidR="00F46C7E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ыпускник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ам</w:t>
                  </w:r>
                  <w:r w:rsidR="00F46C7E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и текущего года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:</w:t>
                  </w:r>
                  <w:r w:rsidR="00357BED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указыва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е</w:t>
                  </w:r>
                  <w:r w:rsidR="00F46C7E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т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ся</w:t>
                  </w:r>
                  <w:r w:rsidR="00F46C7E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357BED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информаци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я</w:t>
                  </w:r>
                  <w:r w:rsidR="00F46C7E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357BED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о</w:t>
                  </w:r>
                  <w:r w:rsidR="00D344B5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357BED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классе, в</w:t>
                  </w:r>
                  <w:r w:rsidR="00D344B5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357BED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котором он</w:t>
                  </w:r>
                  <w:r w:rsidR="00F46C7E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и</w:t>
                  </w:r>
                  <w:r w:rsidR="00357BED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обуча</w:t>
                  </w:r>
                  <w:r w:rsidR="00F46C7E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ю</w:t>
                  </w:r>
                  <w:r w:rsidR="00357BED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тся.</w:t>
                  </w:r>
                </w:p>
              </w:tc>
            </w:tr>
            <w:tr w:rsidR="00414826" w:rsidRPr="00766E54" w:rsidTr="00A83E6E">
              <w:trPr>
                <w:trHeight w:val="535"/>
              </w:trPr>
              <w:tc>
                <w:tcPr>
                  <w:tcW w:w="2439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D344B5" w:rsidRPr="00766E54" w:rsidRDefault="00F46C7E" w:rsidP="00766E54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Код ППЭ</w:t>
                  </w:r>
                </w:p>
              </w:tc>
              <w:tc>
                <w:tcPr>
                  <w:tcW w:w="650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A83E6E" w:rsidRDefault="00D344B5" w:rsidP="00766E54">
                  <w:pPr>
                    <w:widowControl w:val="0"/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A83E6E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Указывается в </w:t>
                  </w:r>
                  <w:r w:rsidR="0044775F" w:rsidRPr="00A83E6E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соответствии с</w:t>
                  </w:r>
                  <w:r w:rsidRPr="00A83E6E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кодировкой ППЭ, принятой в </w:t>
                  </w:r>
                  <w:r w:rsidR="00A277C3" w:rsidRPr="00A83E6E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Ивановской области</w:t>
                  </w:r>
                </w:p>
              </w:tc>
            </w:tr>
            <w:tr w:rsidR="00414826" w:rsidRPr="00766E54" w:rsidTr="00A83E6E">
              <w:trPr>
                <w:trHeight w:val="535"/>
              </w:trPr>
              <w:tc>
                <w:tcPr>
                  <w:tcW w:w="2439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766E54" w:rsidRDefault="0044775F" w:rsidP="006E7B7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Номер аудитории</w:t>
                  </w:r>
                  <w:r w:rsidR="00E77520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</w:p>
              </w:tc>
              <w:tc>
                <w:tcPr>
                  <w:tcW w:w="650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766E54" w:rsidRDefault="0044775F" w:rsidP="00766E54">
                  <w:pPr>
                    <w:widowControl w:val="0"/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Указывае</w:t>
                  </w:r>
                  <w:r w:rsidR="00D344B5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тся номер аудитории, в </w:t>
                  </w:r>
                  <w:r w:rsidR="00F00527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которой проводится 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ЕГЭ</w:t>
                  </w:r>
                </w:p>
              </w:tc>
            </w:tr>
          </w:tbl>
          <w:p w:rsidR="0044775F" w:rsidRPr="00F43E43" w:rsidRDefault="0044775F" w:rsidP="009960DB">
            <w:pPr>
              <w:widowControl w:val="0"/>
              <w:rPr>
                <w:rFonts w:ascii="Times New Roman" w:hAnsi="Times New Roman" w:cs="Times New Roman"/>
                <w:b/>
                <w:highlight w:val="yellow"/>
              </w:rPr>
            </w:pPr>
          </w:p>
        </w:tc>
      </w:tr>
      <w:tr w:rsidR="00414826" w:rsidRPr="00F43E43" w:rsidTr="00A83E6E">
        <w:tblPrEx>
          <w:jc w:val="center"/>
        </w:tblPrEx>
        <w:trPr>
          <w:trHeight w:val="467"/>
          <w:jc w:val="center"/>
        </w:trPr>
        <w:tc>
          <w:tcPr>
            <w:tcW w:w="90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348D" w:rsidRPr="00F43E43" w:rsidRDefault="0014348D" w:rsidP="00A83E6E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A83E6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Таблица 2. Названи</w:t>
            </w:r>
            <w:r w:rsidR="00606CA4" w:rsidRPr="00A83E6E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A83E6E">
              <w:rPr>
                <w:rFonts w:ascii="Times New Roman" w:hAnsi="Times New Roman"/>
                <w:i/>
                <w:sz w:val="24"/>
                <w:szCs w:val="24"/>
              </w:rPr>
              <w:t xml:space="preserve"> и код</w:t>
            </w:r>
            <w:r w:rsidR="00606CA4" w:rsidRPr="00A83E6E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A83E6E">
              <w:rPr>
                <w:rFonts w:ascii="Times New Roman" w:hAnsi="Times New Roman"/>
                <w:i/>
                <w:sz w:val="24"/>
                <w:szCs w:val="24"/>
              </w:rPr>
              <w:t xml:space="preserve"> предметов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E6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предмета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E6E">
              <w:rPr>
                <w:rFonts w:ascii="Times New Roman" w:hAnsi="Times New Roman" w:cs="Times New Roman"/>
                <w:b/>
                <w:sz w:val="24"/>
                <w:szCs w:val="24"/>
              </w:rPr>
              <w:t>Код предмета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537" w:type="dxa"/>
            <w:vAlign w:val="center"/>
          </w:tcPr>
          <w:p w:rsidR="000F44AD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профильная</w:t>
            </w:r>
          </w:p>
        </w:tc>
        <w:tc>
          <w:tcPr>
            <w:tcW w:w="3537" w:type="dxa"/>
            <w:vAlign w:val="center"/>
          </w:tcPr>
          <w:p w:rsidR="000F44AD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базовая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537" w:type="dxa"/>
            <w:vAlign w:val="center"/>
          </w:tcPr>
          <w:p w:rsidR="000F44AD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537" w:type="dxa"/>
            <w:vAlign w:val="center"/>
          </w:tcPr>
          <w:p w:rsidR="000F44AD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Информатика </w:t>
            </w:r>
            <w:r w:rsidR="000E6938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(КЕГЭ)</w:t>
            </w:r>
          </w:p>
        </w:tc>
        <w:tc>
          <w:tcPr>
            <w:tcW w:w="3537" w:type="dxa"/>
            <w:vAlign w:val="center"/>
          </w:tcPr>
          <w:p w:rsidR="000F44AD" w:rsidRPr="00A83E6E" w:rsidRDefault="00B3362E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537" w:type="dxa"/>
            <w:vAlign w:val="center"/>
          </w:tcPr>
          <w:p w:rsidR="000F44AD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537" w:type="dxa"/>
            <w:vAlign w:val="center"/>
          </w:tcPr>
          <w:p w:rsidR="000F44AD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537" w:type="dxa"/>
            <w:vAlign w:val="center"/>
          </w:tcPr>
          <w:p w:rsidR="000F44AD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537" w:type="dxa"/>
            <w:vAlign w:val="center"/>
          </w:tcPr>
          <w:p w:rsidR="000F44AD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Французский язык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Испанский язык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532AC9" w:rsidRPr="00A83E6E" w:rsidRDefault="00532AC9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Китайский язык</w:t>
            </w:r>
          </w:p>
        </w:tc>
        <w:tc>
          <w:tcPr>
            <w:tcW w:w="3537" w:type="dxa"/>
            <w:vAlign w:val="center"/>
          </w:tcPr>
          <w:p w:rsidR="00532AC9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 (устный экзамен)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Немецкий язык (устный экзамен)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Французский язык (устный экзамен)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Испанский язык (устный экзамен)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532AC9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532AC9" w:rsidRPr="00A83E6E" w:rsidRDefault="00532AC9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Китайский язык (устный экзамен)</w:t>
            </w:r>
          </w:p>
        </w:tc>
        <w:tc>
          <w:tcPr>
            <w:tcW w:w="3537" w:type="dxa"/>
            <w:vAlign w:val="center"/>
          </w:tcPr>
          <w:p w:rsidR="00532AC9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414826" w:rsidRPr="00F43E43" w:rsidTr="00A83E6E">
        <w:tc>
          <w:tcPr>
            <w:tcW w:w="90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1CE6" w:rsidRPr="00A83E6E" w:rsidRDefault="005E4E15" w:rsidP="00A83E6E">
            <w:pPr>
              <w:autoSpaceDE w:val="0"/>
              <w:autoSpaceDN w:val="0"/>
              <w:adjustRightInd w:val="0"/>
              <w:spacing w:before="120"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E6E">
              <w:rPr>
                <w:rFonts w:ascii="Times New Roman" w:hAnsi="Times New Roman" w:cs="Times New Roman"/>
                <w:sz w:val="28"/>
                <w:szCs w:val="28"/>
              </w:rPr>
              <w:t xml:space="preserve">Поля средней части </w:t>
            </w:r>
            <w:r w:rsidR="00D61CE6" w:rsidRPr="00A83E6E">
              <w:rPr>
                <w:rFonts w:ascii="Times New Roman" w:hAnsi="Times New Roman" w:cs="Times New Roman"/>
                <w:sz w:val="28"/>
                <w:szCs w:val="28"/>
              </w:rPr>
              <w:t xml:space="preserve">бланка регистрации «Сведения об </w:t>
            </w:r>
            <w:r w:rsidRPr="00A83E6E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участнике» (рис. 3) заполняются участником </w:t>
            </w:r>
            <w:r w:rsidR="00040E57" w:rsidRPr="00A83E6E">
              <w:rPr>
                <w:rFonts w:ascii="Times New Roman" w:hAnsi="Times New Roman" w:cs="Times New Roman"/>
                <w:sz w:val="28"/>
                <w:szCs w:val="28"/>
              </w:rPr>
              <w:t>экзамена самостоятельно (</w:t>
            </w:r>
            <w:r w:rsidR="002065FC" w:rsidRPr="00A83E6E">
              <w:rPr>
                <w:rFonts w:ascii="Times New Roman" w:hAnsi="Times New Roman" w:cs="Times New Roman"/>
                <w:sz w:val="28"/>
                <w:szCs w:val="28"/>
              </w:rPr>
              <w:t xml:space="preserve">см. </w:t>
            </w:r>
            <w:r w:rsidRPr="00A83E6E">
              <w:rPr>
                <w:rFonts w:ascii="Times New Roman" w:hAnsi="Times New Roman" w:cs="Times New Roman"/>
                <w:sz w:val="28"/>
                <w:szCs w:val="28"/>
              </w:rPr>
              <w:t>Таблиц</w:t>
            </w:r>
            <w:r w:rsidR="002065FC" w:rsidRPr="00A83E6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A83E6E">
              <w:rPr>
                <w:rFonts w:ascii="Times New Roman" w:hAnsi="Times New Roman" w:cs="Times New Roman"/>
                <w:sz w:val="28"/>
                <w:szCs w:val="28"/>
              </w:rPr>
              <w:t xml:space="preserve"> 3)</w:t>
            </w:r>
            <w:r w:rsidR="00B3362E" w:rsidRPr="00A83E6E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документом, удостоверяющим </w:t>
            </w:r>
            <w:r w:rsidR="00D344B5" w:rsidRPr="00A83E6E">
              <w:rPr>
                <w:rFonts w:ascii="Times New Roman" w:hAnsi="Times New Roman" w:cs="Times New Roman"/>
                <w:sz w:val="28"/>
                <w:szCs w:val="28"/>
              </w:rPr>
              <w:t xml:space="preserve">его </w:t>
            </w:r>
            <w:r w:rsidR="00B3362E" w:rsidRPr="00A83E6E">
              <w:rPr>
                <w:rFonts w:ascii="Times New Roman" w:hAnsi="Times New Roman" w:cs="Times New Roman"/>
                <w:sz w:val="28"/>
                <w:szCs w:val="28"/>
              </w:rPr>
              <w:t>личность</w:t>
            </w:r>
            <w:r w:rsidRPr="00A83E6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B3362E" w:rsidRPr="00A83E6E" w:rsidRDefault="00B3362E" w:rsidP="00A83E6E">
      <w:pPr>
        <w:spacing w:before="120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A83E6E">
        <w:rPr>
          <w:noProof/>
          <w:lang w:eastAsia="ru-RU"/>
        </w:rPr>
        <w:drawing>
          <wp:inline distT="0" distB="0" distL="0" distR="0" wp14:anchorId="046708B1" wp14:editId="7FC5231F">
            <wp:extent cx="5608193" cy="1112495"/>
            <wp:effectExtent l="19050" t="19050" r="12065" b="120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coi.mcko.ru/resources/upload/RichFilemanager/documents/2021-2022/blanki/br_eg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193" cy="1112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34E" w:rsidRPr="00D1339A" w:rsidRDefault="009A134E" w:rsidP="00A83E6E">
      <w:pPr>
        <w:spacing w:before="120" w:line="240" w:lineRule="auto"/>
        <w:jc w:val="center"/>
        <w:rPr>
          <w:rFonts w:ascii="Times New Roman" w:hAnsi="Times New Roman" w:cs="Times New Roman"/>
          <w:i/>
          <w:iCs/>
          <w:szCs w:val="24"/>
        </w:rPr>
      </w:pPr>
      <w:r w:rsidRPr="00D1339A">
        <w:rPr>
          <w:rFonts w:ascii="Times New Roman" w:hAnsi="Times New Roman" w:cs="Times New Roman"/>
          <w:i/>
          <w:szCs w:val="24"/>
        </w:rPr>
        <w:t xml:space="preserve">Рис. 3. </w:t>
      </w:r>
      <w:r w:rsidRPr="00D1339A">
        <w:rPr>
          <w:rFonts w:ascii="Times New Roman" w:hAnsi="Times New Roman" w:cs="Times New Roman"/>
          <w:i/>
          <w:iCs/>
          <w:szCs w:val="24"/>
        </w:rPr>
        <w:t>Сведения об</w:t>
      </w:r>
      <w:r w:rsidR="009579AF" w:rsidRPr="00D1339A">
        <w:rPr>
          <w:rFonts w:ascii="Times New Roman" w:hAnsi="Times New Roman" w:cs="Times New Roman"/>
          <w:i/>
          <w:iCs/>
          <w:szCs w:val="24"/>
        </w:rPr>
        <w:t xml:space="preserve"> </w:t>
      </w:r>
      <w:r w:rsidR="000E6938" w:rsidRPr="00D1339A">
        <w:rPr>
          <w:rFonts w:ascii="Times New Roman" w:hAnsi="Times New Roman" w:cs="Times New Roman"/>
          <w:i/>
          <w:iCs/>
          <w:szCs w:val="24"/>
        </w:rPr>
        <w:t>участнике</w:t>
      </w:r>
    </w:p>
    <w:tbl>
      <w:tblPr>
        <w:tblStyle w:val="a3"/>
        <w:tblW w:w="9120" w:type="dxa"/>
        <w:jc w:val="center"/>
        <w:tblLayout w:type="fixed"/>
        <w:tblLook w:val="04A0" w:firstRow="1" w:lastRow="0" w:firstColumn="1" w:lastColumn="0" w:noHBand="0" w:noVBand="1"/>
      </w:tblPr>
      <w:tblGrid>
        <w:gridCol w:w="3119"/>
        <w:gridCol w:w="5952"/>
        <w:gridCol w:w="49"/>
      </w:tblGrid>
      <w:tr w:rsidR="00414826" w:rsidRPr="00F43E43" w:rsidTr="00A83E6E">
        <w:trPr>
          <w:gridAfter w:val="1"/>
          <w:wAfter w:w="49" w:type="dxa"/>
          <w:trHeight w:val="425"/>
          <w:jc w:val="center"/>
        </w:trPr>
        <w:tc>
          <w:tcPr>
            <w:tcW w:w="90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79AF" w:rsidRPr="008E5CFB" w:rsidRDefault="009579AF" w:rsidP="00B41669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E5CFB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Таблица 3. </w:t>
            </w:r>
            <w:r w:rsidRPr="008E5CFB">
              <w:rPr>
                <w:rFonts w:ascii="Times New Roman" w:hAnsi="Times New Roman"/>
                <w:i/>
                <w:iCs/>
                <w:sz w:val="24"/>
                <w:szCs w:val="24"/>
              </w:rPr>
              <w:t>Указания по заполнению полей «Сведения об участнике»</w:t>
            </w:r>
          </w:p>
        </w:tc>
      </w:tr>
      <w:tr w:rsidR="008A4BF7" w:rsidRPr="00F43E43" w:rsidTr="00DF4366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8E5CFB" w:rsidRDefault="008A4BF7" w:rsidP="00EF0B6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5C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Поля, самост</w:t>
            </w:r>
            <w:r w:rsidR="00EF0B67" w:rsidRPr="008E5C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оятельно заполняемые участником экзамена</w:t>
            </w:r>
          </w:p>
        </w:tc>
        <w:tc>
          <w:tcPr>
            <w:tcW w:w="6001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715CA8" w:rsidRDefault="0096759D" w:rsidP="00F120D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Комментарии</w:t>
            </w:r>
            <w:r w:rsidR="008A4BF7" w:rsidRPr="00715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по</w:t>
            </w:r>
            <w:r w:rsidR="0027521A" w:rsidRPr="00715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A4BF7" w:rsidRPr="00715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заполнению</w:t>
            </w:r>
          </w:p>
        </w:tc>
      </w:tr>
      <w:tr w:rsidR="008A4BF7" w:rsidRPr="00F43E43" w:rsidTr="00DF4366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715CA8" w:rsidRDefault="008A4BF7" w:rsidP="00715CA8">
            <w:pPr>
              <w:widowControl w:val="0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</w:t>
            </w:r>
          </w:p>
        </w:tc>
        <w:tc>
          <w:tcPr>
            <w:tcW w:w="6001" w:type="dxa"/>
            <w:gridSpan w:val="2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715CA8" w:rsidRDefault="008A4BF7" w:rsidP="00E2277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Вносится информация из</w:t>
            </w:r>
            <w:r w:rsidR="00CB4021"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документа, удостоверяющего личность участника </w:t>
            </w:r>
            <w:r w:rsidR="00EB69CB"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экзамена</w:t>
            </w:r>
          </w:p>
        </w:tc>
      </w:tr>
      <w:tr w:rsidR="008A4BF7" w:rsidRPr="00F43E43" w:rsidTr="00DF4366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715CA8" w:rsidRDefault="008A4BF7" w:rsidP="00715CA8">
            <w:pPr>
              <w:widowControl w:val="0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Имя</w:t>
            </w:r>
          </w:p>
        </w:tc>
        <w:tc>
          <w:tcPr>
            <w:tcW w:w="6001" w:type="dxa"/>
            <w:gridSpan w:val="2"/>
            <w:vMerge/>
            <w:vAlign w:val="center"/>
          </w:tcPr>
          <w:p w:rsidR="008A4BF7" w:rsidRPr="00F43E43" w:rsidRDefault="008A4BF7" w:rsidP="00956DE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A4BF7" w:rsidRPr="00F43E43" w:rsidTr="00DF4366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715CA8" w:rsidRDefault="008A4BF7" w:rsidP="00715CA8">
            <w:pPr>
              <w:widowControl w:val="0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Отчество (при наличии)</w:t>
            </w:r>
          </w:p>
        </w:tc>
        <w:tc>
          <w:tcPr>
            <w:tcW w:w="6001" w:type="dxa"/>
            <w:gridSpan w:val="2"/>
            <w:vMerge/>
            <w:vAlign w:val="center"/>
          </w:tcPr>
          <w:p w:rsidR="008A4BF7" w:rsidRPr="00F43E43" w:rsidRDefault="008A4BF7" w:rsidP="00956DE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56DE0" w:rsidRPr="00F43E43" w:rsidTr="00DF4366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9120" w:type="dxa"/>
            <w:gridSpan w:val="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56DE0" w:rsidRPr="00F43E43" w:rsidRDefault="00956DE0" w:rsidP="00715CA8">
            <w:pPr>
              <w:widowControl w:val="0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</w:t>
            </w:r>
          </w:p>
        </w:tc>
      </w:tr>
      <w:tr w:rsidR="008D3ABD" w:rsidRPr="00F43E43" w:rsidTr="00DF4366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1305"/>
        </w:trPr>
        <w:tc>
          <w:tcPr>
            <w:tcW w:w="3119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715CA8" w:rsidRDefault="008D3ABD" w:rsidP="00715CA8">
            <w:pPr>
              <w:widowControl w:val="0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</w:t>
            </w:r>
          </w:p>
        </w:tc>
        <w:tc>
          <w:tcPr>
            <w:tcW w:w="6001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715CA8" w:rsidRDefault="008D3ABD" w:rsidP="00E2277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5CA8">
              <w:rPr>
                <w:rFonts w:ascii="Times New Roman" w:hAnsi="Times New Roman" w:cs="Times New Roman"/>
                <w:b/>
                <w:sz w:val="24"/>
                <w:szCs w:val="24"/>
              </w:rPr>
              <w:t>В случае предоставления паспорта гражданина Российской Федерации:</w:t>
            </w:r>
          </w:p>
          <w:p w:rsidR="008D3ABD" w:rsidRPr="00715CA8" w:rsidRDefault="008D3ABD" w:rsidP="00E22778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поле записываются арабские цифры серии без пробелов, начиная с первой клетки. </w:t>
            </w:r>
            <w:r w:rsidRPr="00715CA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Например, 4600</w:t>
            </w:r>
          </w:p>
        </w:tc>
      </w:tr>
      <w:tr w:rsidR="008D3ABD" w:rsidRPr="00F43E43" w:rsidTr="00DF4366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1575"/>
        </w:trPr>
        <w:tc>
          <w:tcPr>
            <w:tcW w:w="3119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715CA8" w:rsidRDefault="008D3ABD" w:rsidP="00715CA8">
            <w:pPr>
              <w:widowControl w:val="0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715CA8" w:rsidRDefault="008D3ABD" w:rsidP="00E2277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CA8">
              <w:rPr>
                <w:rFonts w:ascii="Times New Roman" w:hAnsi="Times New Roman" w:cs="Times New Roman"/>
                <w:b/>
                <w:sz w:val="24"/>
                <w:szCs w:val="24"/>
              </w:rPr>
              <w:t>В случае предоставления другого документа, удостоверяющего личность:</w:t>
            </w:r>
          </w:p>
          <w:p w:rsidR="008D3ABD" w:rsidRPr="00715CA8" w:rsidRDefault="008D3ABD" w:rsidP="00E2277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поле записываются буквы (кириллица или латиница) и/или цифры (арабские или римские) серии без пробелов, начиная с первой клетки, </w:t>
            </w:r>
            <w:r w:rsidRPr="00715CA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Например, НП, </w:t>
            </w:r>
            <w:r w:rsidRPr="00715C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PX</w:t>
            </w:r>
            <w:r w:rsidRPr="00715CA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715C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III</w:t>
            </w:r>
            <w:r w:rsidRPr="00715CA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-АМ</w:t>
            </w:r>
          </w:p>
        </w:tc>
      </w:tr>
      <w:tr w:rsidR="008A4BF7" w:rsidRPr="00F43E43" w:rsidTr="00DF4366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715CA8" w:rsidRDefault="008A4BF7" w:rsidP="00715CA8">
            <w:pPr>
              <w:widowControl w:val="0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6001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715CA8" w:rsidRDefault="008A4BF7" w:rsidP="00E2277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Записываются арабские цифры номера без про</w:t>
            </w:r>
            <w:r w:rsidR="00956DE0"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бело</w:t>
            </w:r>
            <w:r w:rsidR="00DF4366"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в, начиная с первой клетки. </w:t>
            </w:r>
            <w:r w:rsidRPr="00715CA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Например, 918762</w:t>
            </w:r>
          </w:p>
        </w:tc>
      </w:tr>
      <w:tr w:rsidR="00414826" w:rsidRPr="00F43E43" w:rsidTr="00A83E6E">
        <w:trPr>
          <w:gridAfter w:val="1"/>
          <w:wAfter w:w="49" w:type="dxa"/>
          <w:jc w:val="center"/>
        </w:trPr>
        <w:tc>
          <w:tcPr>
            <w:tcW w:w="90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78C8" w:rsidRPr="00E22778" w:rsidRDefault="00C65AD3" w:rsidP="008E5CFB">
            <w:pPr>
              <w:spacing w:before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В средней части бланка регистрации расположены</w:t>
            </w:r>
            <w:r w:rsidR="006A78C8"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 (рис. 4.1, рис. 4.2, рис. 4.3):</w:t>
            </w:r>
          </w:p>
          <w:p w:rsidR="006A78C8" w:rsidRPr="00E22778" w:rsidRDefault="00C65AD3" w:rsidP="008E5CFB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краткая памятка о порядке проведения ЕГЭ</w:t>
            </w:r>
            <w:r w:rsidR="006A78C8" w:rsidRPr="00E2277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741AE" w:rsidRPr="00E22778" w:rsidRDefault="00C65AD3" w:rsidP="008E5CFB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краткая инструкция по определению целостности и качества печати индивидуального комплекта участника </w:t>
            </w:r>
            <w:r w:rsidR="00E24C3B" w:rsidRPr="00E22778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="002741AE" w:rsidRPr="00E2277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C7C8A" w:rsidRPr="00E22778" w:rsidRDefault="00CC7C8A" w:rsidP="008E5CF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  <w:p w:rsidR="002741AE" w:rsidRPr="00E22778" w:rsidRDefault="002741AE" w:rsidP="008E5CFB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краткая инструкция по определению качества печати бланка регистрации (при проведении ЕГЭ по иностранным языкам (</w:t>
            </w:r>
            <w:r w:rsidR="00755ABE" w:rsidRPr="00E22778">
              <w:rPr>
                <w:rFonts w:ascii="Times New Roman" w:hAnsi="Times New Roman" w:cs="Times New Roman"/>
                <w:sz w:val="28"/>
                <w:szCs w:val="28"/>
              </w:rPr>
              <w:t>устная часть</w:t>
            </w: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), КЕГЭ);</w:t>
            </w:r>
          </w:p>
          <w:p w:rsidR="002741AE" w:rsidRDefault="002741AE" w:rsidP="008E5CFB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порядок действий</w:t>
            </w:r>
            <w:r w:rsidR="00E22778">
              <w:rPr>
                <w:rFonts w:ascii="Times New Roman" w:hAnsi="Times New Roman" w:cs="Times New Roman"/>
                <w:sz w:val="28"/>
                <w:szCs w:val="28"/>
              </w:rPr>
              <w:t xml:space="preserve"> по окончании выполнения работы</w:t>
            </w:r>
            <w:r w:rsidR="00E22778">
              <w:rPr>
                <w:rFonts w:ascii="Times New Roman" w:hAnsi="Times New Roman" w:cs="Times New Roman"/>
                <w:sz w:val="28"/>
                <w:szCs w:val="28"/>
              </w:rPr>
              <w:br/>
              <w:t>(при проведении КЕГЭ).</w:t>
            </w:r>
          </w:p>
          <w:p w:rsidR="00E22778" w:rsidRPr="00E22778" w:rsidRDefault="00E22778" w:rsidP="008E5CF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Также в средней части бланка регистрации расположены:</w:t>
            </w:r>
          </w:p>
          <w:p w:rsidR="00C65AD3" w:rsidRPr="00E22778" w:rsidRDefault="00C65AD3" w:rsidP="008E5CFB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поле для подписи участника </w:t>
            </w:r>
            <w:r w:rsidR="00E24C3B" w:rsidRPr="00E22778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="00E22778"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 об ознакомлении</w:t>
            </w:r>
            <w:r w:rsidR="00E22778" w:rsidRPr="00E2277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с порядком проведения ЕГЭ</w:t>
            </w:r>
            <w:r w:rsidR="002741AE" w:rsidRPr="00E2277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36D49" w:rsidRPr="00E22778" w:rsidRDefault="00CC7C8A" w:rsidP="008E5CFB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поле для внесения контрольной суммы, заполнение которого является подтверждением участником экзамена факта, что все ответы </w:t>
            </w:r>
            <w:r w:rsidR="006C1DA8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на задания </w:t>
            </w:r>
            <w:r w:rsidR="002778B5"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КИМ для проведения ЕГЭ </w:t>
            </w:r>
            <w:r w:rsidR="00755ABE"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по информатике </w:t>
            </w: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зафиксированы станцией КЕГЭ полностью и без искажений (поле заполняется только при проведении КЕГЭ, на остальных экзаменах не используется)</w:t>
            </w:r>
            <w:r w:rsidR="00E22778"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 (рис. 4.3)</w:t>
            </w:r>
            <w:r w:rsidR="00F36D49" w:rsidRPr="00E2277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778B5" w:rsidRPr="00E22778" w:rsidRDefault="00F36D49" w:rsidP="008E5CFB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поле для подписи ответственного организатора о соответствии контрольной суммы на станции КЕГЭ и бланке </w:t>
            </w:r>
            <w:r w:rsidRPr="00E227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регистрации </w:t>
            </w:r>
            <w:r w:rsidR="00E22778"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(поле заполняется только при проведении КЕГЭ, на остальных экзаменах </w:t>
            </w:r>
            <w:r w:rsidR="006C1DA8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E22778" w:rsidRPr="00E22778">
              <w:rPr>
                <w:rFonts w:ascii="Times New Roman" w:hAnsi="Times New Roman" w:cs="Times New Roman"/>
                <w:sz w:val="28"/>
                <w:szCs w:val="28"/>
              </w:rPr>
              <w:t>не используется) (рис. 4.3)</w:t>
            </w: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B90E9B" w:rsidRPr="00D91766" w:rsidRDefault="002778B5" w:rsidP="00F75C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91766">
        <w:rPr>
          <w:noProof/>
          <w:lang w:eastAsia="ru-RU"/>
        </w:rPr>
        <w:lastRenderedPageBreak/>
        <w:drawing>
          <wp:inline distT="0" distB="0" distL="0" distR="0" wp14:anchorId="6111B114" wp14:editId="146F260B">
            <wp:extent cx="4817557" cy="2612572"/>
            <wp:effectExtent l="19050" t="19050" r="21590" b="165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249" cy="26362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13165" w:rsidRPr="00D1339A" w:rsidRDefault="00013165" w:rsidP="00D1339A">
      <w:pPr>
        <w:spacing w:after="120" w:line="240" w:lineRule="auto"/>
        <w:jc w:val="center"/>
        <w:rPr>
          <w:rFonts w:ascii="Times New Roman" w:hAnsi="Times New Roman" w:cs="Times New Roman"/>
          <w:i/>
          <w:szCs w:val="24"/>
        </w:rPr>
      </w:pPr>
      <w:r w:rsidRPr="00D1339A">
        <w:rPr>
          <w:rFonts w:ascii="Times New Roman" w:hAnsi="Times New Roman" w:cs="Times New Roman"/>
          <w:i/>
          <w:szCs w:val="24"/>
        </w:rPr>
        <w:t>Рис. 4.</w:t>
      </w:r>
      <w:r w:rsidR="009D1D86" w:rsidRPr="00D1339A">
        <w:rPr>
          <w:rFonts w:ascii="Times New Roman" w:hAnsi="Times New Roman" w:cs="Times New Roman"/>
          <w:i/>
          <w:szCs w:val="24"/>
        </w:rPr>
        <w:t>1.</w:t>
      </w:r>
      <w:r w:rsidRPr="00D1339A">
        <w:rPr>
          <w:rFonts w:ascii="Times New Roman" w:hAnsi="Times New Roman" w:cs="Times New Roman"/>
          <w:i/>
          <w:szCs w:val="24"/>
        </w:rPr>
        <w:t xml:space="preserve"> </w:t>
      </w:r>
      <w:r w:rsidR="003F5A7E" w:rsidRPr="00D1339A">
        <w:rPr>
          <w:rFonts w:ascii="Times New Roman" w:hAnsi="Times New Roman" w:cs="Times New Roman"/>
          <w:i/>
          <w:szCs w:val="24"/>
        </w:rPr>
        <w:t>Средняя часть бланка регистрации</w:t>
      </w:r>
    </w:p>
    <w:p w:rsidR="002A063C" w:rsidRPr="00D91766" w:rsidRDefault="002778B5" w:rsidP="00F75CB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91766">
        <w:rPr>
          <w:noProof/>
          <w:lang w:eastAsia="ru-RU"/>
        </w:rPr>
        <w:drawing>
          <wp:inline distT="0" distB="0" distL="0" distR="0" wp14:anchorId="5BEF6C98" wp14:editId="12748D07">
            <wp:extent cx="4809506" cy="2961312"/>
            <wp:effectExtent l="19050" t="19050" r="10160" b="1079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963" cy="299607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18A7" w:rsidRPr="00D1339A" w:rsidRDefault="004818A7" w:rsidP="00D1339A">
      <w:pPr>
        <w:spacing w:after="120" w:line="240" w:lineRule="auto"/>
        <w:jc w:val="center"/>
        <w:rPr>
          <w:rFonts w:ascii="Times New Roman" w:hAnsi="Times New Roman" w:cs="Times New Roman"/>
          <w:i/>
          <w:szCs w:val="24"/>
        </w:rPr>
      </w:pPr>
      <w:r w:rsidRPr="00D1339A">
        <w:rPr>
          <w:rFonts w:ascii="Times New Roman" w:hAnsi="Times New Roman" w:cs="Times New Roman"/>
          <w:i/>
          <w:szCs w:val="24"/>
        </w:rPr>
        <w:t>Рис. 4.2. Средняя часть бланка регистрации</w:t>
      </w:r>
      <w:r w:rsidRPr="00D1339A">
        <w:rPr>
          <w:sz w:val="20"/>
        </w:rPr>
        <w:t xml:space="preserve"> </w:t>
      </w:r>
      <w:r w:rsidR="00755ABE" w:rsidRPr="00D1339A">
        <w:rPr>
          <w:rFonts w:ascii="Times New Roman" w:hAnsi="Times New Roman" w:cs="Times New Roman"/>
          <w:i/>
          <w:szCs w:val="24"/>
        </w:rPr>
        <w:t>ЕГЭ по иностранным языкам</w:t>
      </w:r>
      <w:r w:rsidR="00755ABE" w:rsidRPr="00D1339A">
        <w:rPr>
          <w:rFonts w:ascii="Times New Roman" w:hAnsi="Times New Roman" w:cs="Times New Roman"/>
          <w:i/>
          <w:szCs w:val="24"/>
        </w:rPr>
        <w:br/>
      </w:r>
      <w:r w:rsidRPr="00D1339A">
        <w:rPr>
          <w:rFonts w:ascii="Times New Roman" w:hAnsi="Times New Roman" w:cs="Times New Roman"/>
          <w:i/>
          <w:szCs w:val="24"/>
        </w:rPr>
        <w:t>(</w:t>
      </w:r>
      <w:r w:rsidR="00755ABE" w:rsidRPr="00D1339A">
        <w:rPr>
          <w:rFonts w:ascii="Times New Roman" w:hAnsi="Times New Roman" w:cs="Times New Roman"/>
          <w:i/>
          <w:szCs w:val="24"/>
        </w:rPr>
        <w:t>устная часть</w:t>
      </w:r>
      <w:r w:rsidRPr="00D1339A">
        <w:rPr>
          <w:rFonts w:ascii="Times New Roman" w:hAnsi="Times New Roman" w:cs="Times New Roman"/>
          <w:i/>
          <w:szCs w:val="24"/>
        </w:rPr>
        <w:t>)</w:t>
      </w:r>
    </w:p>
    <w:p w:rsidR="00B90E9B" w:rsidRPr="00D91766" w:rsidRDefault="002778B5" w:rsidP="00F75CB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91766">
        <w:rPr>
          <w:noProof/>
          <w:lang w:eastAsia="ru-RU"/>
        </w:rPr>
        <w:lastRenderedPageBreak/>
        <w:drawing>
          <wp:inline distT="0" distB="0" distL="0" distR="0" wp14:anchorId="460C527C" wp14:editId="12C692B9">
            <wp:extent cx="4915015" cy="2731325"/>
            <wp:effectExtent l="19050" t="19050" r="19050" b="120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510" cy="27893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F6564" w:rsidRPr="00D1339A" w:rsidRDefault="00BF6564" w:rsidP="00D91766">
      <w:pPr>
        <w:spacing w:after="0" w:line="240" w:lineRule="auto"/>
        <w:jc w:val="center"/>
        <w:rPr>
          <w:rFonts w:ascii="Times New Roman" w:hAnsi="Times New Roman" w:cs="Times New Roman"/>
          <w:i/>
          <w:szCs w:val="24"/>
        </w:rPr>
      </w:pPr>
      <w:r w:rsidRPr="00D1339A">
        <w:rPr>
          <w:rFonts w:ascii="Times New Roman" w:hAnsi="Times New Roman" w:cs="Times New Roman"/>
          <w:i/>
          <w:szCs w:val="24"/>
        </w:rPr>
        <w:t>Рис. 4.3. Средняя часть бланка регистрации КЕГЭ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B41669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CA11FB" w:rsidRPr="00B41669" w:rsidRDefault="00CA11FB" w:rsidP="00B41669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1669">
              <w:rPr>
                <w:rFonts w:ascii="Times New Roman" w:hAnsi="Times New Roman" w:cs="Times New Roman"/>
                <w:sz w:val="28"/>
                <w:szCs w:val="28"/>
              </w:rPr>
              <w:t>После окончания заполнения бланка регистрации, ознакомления</w:t>
            </w:r>
            <w:r w:rsidR="005A29C0" w:rsidRPr="00B4166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41669">
              <w:rPr>
                <w:rFonts w:ascii="Times New Roman" w:hAnsi="Times New Roman" w:cs="Times New Roman"/>
                <w:sz w:val="28"/>
                <w:szCs w:val="28"/>
              </w:rPr>
              <w:t xml:space="preserve">с краткой инструкцией по порядку </w:t>
            </w:r>
            <w:r w:rsidR="008E5CFB" w:rsidRPr="00B41669">
              <w:rPr>
                <w:rFonts w:ascii="Times New Roman" w:hAnsi="Times New Roman" w:cs="Times New Roman"/>
                <w:sz w:val="28"/>
                <w:szCs w:val="28"/>
              </w:rPr>
              <w:t>проведения ЕГЭ («Запрещается…»)</w:t>
            </w:r>
            <w:r w:rsidR="008E5CFB" w:rsidRPr="00B4166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41669">
              <w:rPr>
                <w:rFonts w:ascii="Times New Roman" w:hAnsi="Times New Roman" w:cs="Times New Roman"/>
                <w:sz w:val="28"/>
                <w:szCs w:val="28"/>
              </w:rPr>
              <w:t xml:space="preserve">и выполнения всех пунктов краткой инструкции по определению целостности и качества печати индивидуального комплекта участника экзамена («До начала работы </w:t>
            </w:r>
            <w:r w:rsidR="008E5CFB" w:rsidRPr="00B41669">
              <w:rPr>
                <w:rFonts w:ascii="Times New Roman" w:hAnsi="Times New Roman" w:cs="Times New Roman"/>
                <w:sz w:val="28"/>
                <w:szCs w:val="28"/>
              </w:rPr>
              <w:t>с бланками ответов проверьте…»,</w:t>
            </w:r>
            <w:r w:rsidR="008E5CFB" w:rsidRPr="00B4166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41669">
              <w:rPr>
                <w:rFonts w:ascii="Times New Roman" w:hAnsi="Times New Roman" w:cs="Times New Roman"/>
                <w:sz w:val="28"/>
                <w:szCs w:val="28"/>
              </w:rPr>
              <w:t>«До начала работы проверьте…») участник экзамена ставит свою подпись в специально отведенном поле.</w:t>
            </w:r>
          </w:p>
          <w:tbl>
            <w:tblPr>
              <w:tblStyle w:val="a3"/>
              <w:tblW w:w="8845" w:type="dxa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5246A2" w:rsidRPr="00B41669" w:rsidTr="00D91766">
              <w:trPr>
                <w:trHeight w:val="1397"/>
              </w:trPr>
              <w:tc>
                <w:tcPr>
                  <w:tcW w:w="1447" w:type="dxa"/>
                  <w:vAlign w:val="center"/>
                </w:tcPr>
                <w:p w:rsidR="005246A2" w:rsidRPr="00B41669" w:rsidRDefault="005246A2" w:rsidP="005246A2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4166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5246A2" w:rsidRPr="00B41669" w:rsidRDefault="005246A2" w:rsidP="00506C92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4166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случае если участник экзамена отказывается ставить личную подпись в бланке </w:t>
                  </w:r>
                  <w:r w:rsidR="00B41669" w:rsidRPr="00B416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регистрации, организатор</w:t>
                  </w:r>
                  <w:r w:rsidR="00B41669" w:rsidRPr="00B41669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B416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аудитории ставит свою подпись в поле «Подпись участника строго внутри окошка».</w:t>
                  </w:r>
                </w:p>
              </w:tc>
            </w:tr>
          </w:tbl>
          <w:p w:rsidR="005A29C0" w:rsidRPr="00B41669" w:rsidRDefault="00CA11FB" w:rsidP="00B41669">
            <w:pPr>
              <w:spacing w:before="60"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1669">
              <w:rPr>
                <w:rFonts w:ascii="Times New Roman" w:hAnsi="Times New Roman" w:cs="Times New Roman"/>
                <w:sz w:val="28"/>
                <w:szCs w:val="28"/>
              </w:rPr>
              <w:t>Поля для служебного использования «Резерв-2» и «Служебная отметка» не заполняются</w:t>
            </w:r>
            <w:r w:rsidR="00070D19" w:rsidRPr="00B41669">
              <w:rPr>
                <w:rFonts w:ascii="Times New Roman" w:hAnsi="Times New Roman" w:cs="Times New Roman"/>
                <w:sz w:val="28"/>
                <w:szCs w:val="28"/>
              </w:rPr>
              <w:t xml:space="preserve"> (рис.5)</w:t>
            </w:r>
            <w:r w:rsidRPr="00B416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CA11FB" w:rsidRPr="00B41669" w:rsidRDefault="00CA11FB" w:rsidP="00D133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1669">
        <w:rPr>
          <w:noProof/>
          <w:lang w:eastAsia="ru-RU"/>
        </w:rPr>
        <w:drawing>
          <wp:inline distT="0" distB="0" distL="0" distR="0" wp14:anchorId="54FB04BA" wp14:editId="3CF146CF">
            <wp:extent cx="5503401" cy="361315"/>
            <wp:effectExtent l="0" t="0" r="2540" b="635"/>
            <wp:docPr id="9" name="Рисунок 9" descr="http://rcoi.mcko.ru/resources/upload/RichFilemanager/documents/2021-2022/blanki/br_ege_ke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coi.mcko.ru/resources/upload/RichFilemanager/documents/2021-2022/blanki/br_ege_ke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66" b="12520"/>
                    <a:stretch/>
                  </pic:blipFill>
                  <pic:spPr bwMode="auto">
                    <a:xfrm>
                      <a:off x="0" y="0"/>
                      <a:ext cx="5522016" cy="36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06D" w:rsidRPr="00D1339A" w:rsidRDefault="0088406D" w:rsidP="00B41669">
      <w:pPr>
        <w:spacing w:after="120" w:line="240" w:lineRule="auto"/>
        <w:jc w:val="center"/>
        <w:rPr>
          <w:rFonts w:ascii="Times New Roman" w:hAnsi="Times New Roman" w:cs="Times New Roman"/>
          <w:i/>
          <w:szCs w:val="28"/>
        </w:rPr>
      </w:pPr>
      <w:r w:rsidRPr="00D1339A">
        <w:rPr>
          <w:rFonts w:ascii="Times New Roman" w:hAnsi="Times New Roman" w:cs="Times New Roman"/>
          <w:i/>
          <w:szCs w:val="28"/>
        </w:rPr>
        <w:t xml:space="preserve">Рис. 5. Поля для </w:t>
      </w:r>
      <w:r w:rsidRPr="00D1339A">
        <w:rPr>
          <w:rFonts w:ascii="Times New Roman" w:hAnsi="Times New Roman" w:cs="Times New Roman"/>
          <w:i/>
          <w:szCs w:val="24"/>
        </w:rPr>
        <w:t>служебного</w:t>
      </w:r>
      <w:r w:rsidRPr="00D1339A">
        <w:rPr>
          <w:rFonts w:ascii="Times New Roman" w:hAnsi="Times New Roman" w:cs="Times New Roman"/>
          <w:i/>
          <w:szCs w:val="28"/>
        </w:rPr>
        <w:t xml:space="preserve"> использования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F43E43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CA11FB" w:rsidRPr="000732C6" w:rsidRDefault="00CA11FB" w:rsidP="00CA11F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2C6">
              <w:rPr>
                <w:rFonts w:ascii="Times New Roman" w:hAnsi="Times New Roman" w:cs="Times New Roman"/>
                <w:sz w:val="28"/>
                <w:szCs w:val="28"/>
              </w:rPr>
              <w:t xml:space="preserve">В случае если участник экзамена удален </w:t>
            </w:r>
            <w:r w:rsidR="00DC0C9D" w:rsidRPr="000732C6">
              <w:rPr>
                <w:rFonts w:ascii="Times New Roman" w:hAnsi="Times New Roman" w:cs="Times New Roman"/>
                <w:sz w:val="28"/>
                <w:szCs w:val="28"/>
              </w:rPr>
              <w:t>из ППЭ</w:t>
            </w:r>
            <w:r w:rsidR="000732C6" w:rsidRPr="000732C6">
              <w:rPr>
                <w:rFonts w:ascii="Times New Roman" w:hAnsi="Times New Roman" w:cs="Times New Roman"/>
                <w:sz w:val="28"/>
                <w:szCs w:val="28"/>
              </w:rPr>
              <w:t xml:space="preserve"> в связи</w:t>
            </w:r>
            <w:r w:rsidR="000732C6" w:rsidRPr="000732C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732C6">
              <w:rPr>
                <w:rFonts w:ascii="Times New Roman" w:hAnsi="Times New Roman" w:cs="Times New Roman"/>
                <w:sz w:val="28"/>
                <w:szCs w:val="28"/>
              </w:rPr>
              <w:t xml:space="preserve">с нарушением </w:t>
            </w:r>
            <w:r w:rsidR="00EF2DC3" w:rsidRPr="000732C6">
              <w:rPr>
                <w:rFonts w:ascii="Times New Roman" w:hAnsi="Times New Roman" w:cs="Times New Roman"/>
                <w:sz w:val="28"/>
                <w:szCs w:val="28"/>
              </w:rPr>
              <w:t xml:space="preserve">им </w:t>
            </w:r>
            <w:r w:rsidRPr="000732C6">
              <w:rPr>
                <w:rFonts w:ascii="Times New Roman" w:hAnsi="Times New Roman" w:cs="Times New Roman"/>
                <w:sz w:val="28"/>
                <w:szCs w:val="28"/>
              </w:rPr>
              <w:t>Порядка или не завершил экзамен по объективным причинам, заполнение полей нижней части бланка регистрации организатором в аудитории ОБЯЗАТЕЛЬНО.</w:t>
            </w:r>
          </w:p>
          <w:p w:rsidR="00CA11FB" w:rsidRPr="00506C92" w:rsidRDefault="00CA11FB" w:rsidP="00506C92">
            <w:pPr>
              <w:spacing w:after="6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C92">
              <w:rPr>
                <w:rFonts w:ascii="Times New Roman" w:hAnsi="Times New Roman" w:cs="Times New Roman"/>
                <w:sz w:val="28"/>
                <w:szCs w:val="28"/>
              </w:rPr>
              <w:t>Организатор в аудитории ставит отметку «X» в поле «</w:t>
            </w:r>
            <w:r w:rsidR="002B0E29">
              <w:rPr>
                <w:rFonts w:ascii="Times New Roman" w:hAnsi="Times New Roman" w:cs="Times New Roman"/>
                <w:sz w:val="28"/>
                <w:szCs w:val="28"/>
              </w:rPr>
              <w:t>Удален</w:t>
            </w:r>
            <w:r w:rsidR="002B0E2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778B5" w:rsidRPr="00506C92">
              <w:rPr>
                <w:rFonts w:ascii="Times New Roman" w:hAnsi="Times New Roman" w:cs="Times New Roman"/>
                <w:sz w:val="28"/>
                <w:szCs w:val="28"/>
              </w:rPr>
              <w:t>из ППЭ в связи с нарушением порядка проведения ГИА»</w:t>
            </w:r>
            <w:r w:rsidR="002B0E29">
              <w:rPr>
                <w:rFonts w:ascii="Times New Roman" w:hAnsi="Times New Roman" w:cs="Times New Roman"/>
                <w:sz w:val="28"/>
                <w:szCs w:val="28"/>
              </w:rPr>
              <w:t xml:space="preserve"> или</w:t>
            </w:r>
            <w:r w:rsidR="002B0E2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06C92">
              <w:rPr>
                <w:rFonts w:ascii="Times New Roman" w:hAnsi="Times New Roman" w:cs="Times New Roman"/>
                <w:sz w:val="28"/>
                <w:szCs w:val="28"/>
              </w:rPr>
              <w:t>«Не завершил экзамен по объективным причинам» и заверяет указанную отметку своей подписью в специально отведенном поле «Подпись ответственного организатора строго внутри окошка» (рис. 6).</w:t>
            </w:r>
          </w:p>
          <w:tbl>
            <w:tblPr>
              <w:tblStyle w:val="a3"/>
              <w:tblW w:w="8845" w:type="dxa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6D5C6A" w:rsidRPr="00506C92" w:rsidTr="00601955">
              <w:trPr>
                <w:trHeight w:val="1534"/>
              </w:trPr>
              <w:tc>
                <w:tcPr>
                  <w:tcW w:w="1447" w:type="dxa"/>
                  <w:vAlign w:val="center"/>
                </w:tcPr>
                <w:p w:rsidR="006D5C6A" w:rsidRPr="00506C92" w:rsidRDefault="006D5C6A" w:rsidP="006D5C6A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6C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lastRenderedPageBreak/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6D5C6A" w:rsidRPr="00506C92" w:rsidRDefault="006D5C6A" w:rsidP="00506C92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6C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Одновременно два поля НЕ ЗАПОЛНЯЮТСЯ. Отметка ставится либо в поле «Удален из ППЭ в связи с нарушением порядка проведения ГИА», либо «Не завершил экзамен</w:t>
                  </w:r>
                  <w:r w:rsidR="00506C92" w:rsidRPr="00506C92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506C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объективным причинам».</w:t>
                  </w:r>
                </w:p>
              </w:tc>
            </w:tr>
          </w:tbl>
          <w:p w:rsidR="00252FA2" w:rsidRPr="00F43E43" w:rsidRDefault="00252FA2" w:rsidP="006D5C6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:rsidR="002A063C" w:rsidRPr="002B0E29" w:rsidRDefault="002778B5" w:rsidP="00506C92">
      <w:pPr>
        <w:spacing w:before="120"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2B0E29">
        <w:rPr>
          <w:noProof/>
          <w:lang w:eastAsia="ru-RU"/>
        </w:rPr>
        <w:lastRenderedPageBreak/>
        <w:drawing>
          <wp:inline distT="0" distB="0" distL="0" distR="0" wp14:anchorId="5B534103" wp14:editId="60180B09">
            <wp:extent cx="5556413" cy="902335"/>
            <wp:effectExtent l="19050" t="19050" r="25400" b="1206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"/>
                    <a:stretch/>
                  </pic:blipFill>
                  <pic:spPr bwMode="auto">
                    <a:xfrm>
                      <a:off x="0" y="0"/>
                      <a:ext cx="5557805" cy="9025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D1D" w:rsidRPr="002B0E29" w:rsidRDefault="00942D1D" w:rsidP="00506C92">
      <w:pPr>
        <w:widowControl w:val="0"/>
        <w:spacing w:after="60" w:line="240" w:lineRule="auto"/>
        <w:jc w:val="center"/>
        <w:rPr>
          <w:rFonts w:ascii="Times New Roman" w:hAnsi="Times New Roman" w:cs="Times New Roman"/>
          <w:i/>
          <w:iCs/>
          <w:szCs w:val="24"/>
        </w:rPr>
      </w:pPr>
      <w:r w:rsidRPr="002B0E29">
        <w:rPr>
          <w:rFonts w:ascii="Times New Roman" w:hAnsi="Times New Roman" w:cs="Times New Roman"/>
          <w:i/>
          <w:szCs w:val="24"/>
        </w:rPr>
        <w:t>Рис</w:t>
      </w:r>
      <w:r w:rsidR="00DD05C6" w:rsidRPr="002B0E29">
        <w:rPr>
          <w:rFonts w:ascii="Times New Roman" w:hAnsi="Times New Roman" w:cs="Times New Roman"/>
          <w:i/>
          <w:szCs w:val="24"/>
        </w:rPr>
        <w:t>.</w:t>
      </w:r>
      <w:r w:rsidRPr="002B0E29">
        <w:rPr>
          <w:rFonts w:ascii="Times New Roman" w:hAnsi="Times New Roman" w:cs="Times New Roman"/>
          <w:i/>
          <w:szCs w:val="24"/>
        </w:rPr>
        <w:t xml:space="preserve"> 6. </w:t>
      </w:r>
      <w:r w:rsidR="00C76A1D" w:rsidRPr="002B0E29">
        <w:rPr>
          <w:rFonts w:ascii="Times New Roman" w:hAnsi="Times New Roman" w:cs="Times New Roman"/>
          <w:i/>
          <w:iCs/>
          <w:szCs w:val="24"/>
        </w:rPr>
        <w:t>Поле для отметок организатора в аудитории о фактах удаления участника экзамена</w:t>
      </w:r>
      <w:r w:rsidR="002778B5" w:rsidRPr="002B0E29">
        <w:rPr>
          <w:rFonts w:ascii="Times New Roman" w:hAnsi="Times New Roman" w:cs="Times New Roman"/>
          <w:i/>
          <w:iCs/>
          <w:szCs w:val="24"/>
        </w:rPr>
        <w:t xml:space="preserve"> из ППЭ</w:t>
      </w:r>
      <w:r w:rsidR="00C76A1D" w:rsidRPr="002B0E29">
        <w:rPr>
          <w:rFonts w:ascii="Times New Roman" w:hAnsi="Times New Roman" w:cs="Times New Roman"/>
          <w:i/>
          <w:iCs/>
          <w:szCs w:val="24"/>
        </w:rPr>
        <w:t xml:space="preserve"> либо </w:t>
      </w:r>
      <w:r w:rsidR="00AD7921" w:rsidRPr="002B0E29">
        <w:rPr>
          <w:rFonts w:ascii="Times New Roman" w:hAnsi="Times New Roman" w:cs="Times New Roman"/>
          <w:i/>
          <w:iCs/>
          <w:szCs w:val="24"/>
        </w:rPr>
        <w:t>о незавершении экзамена по объективным причинам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E6E35" w:rsidRPr="00601955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1A2D21" w:rsidRPr="00601955" w:rsidRDefault="001A2D21" w:rsidP="001A2D2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1955">
              <w:rPr>
                <w:rFonts w:ascii="Times New Roman" w:hAnsi="Times New Roman" w:cs="Times New Roman"/>
                <w:sz w:val="28"/>
                <w:szCs w:val="28"/>
              </w:rPr>
              <w:t>В случае обнаружения ошибочного заполнения полей бланка регистрации организаторы в аудитории дают указание участнику экзамена внес</w:t>
            </w:r>
            <w:r w:rsidR="005B5290" w:rsidRPr="00601955">
              <w:rPr>
                <w:rFonts w:ascii="Times New Roman" w:hAnsi="Times New Roman" w:cs="Times New Roman"/>
                <w:sz w:val="28"/>
                <w:szCs w:val="28"/>
              </w:rPr>
              <w:t>ти соответствующие исправления.</w:t>
            </w:r>
          </w:p>
          <w:p w:rsidR="001A2D21" w:rsidRPr="00601955" w:rsidRDefault="001A2D21" w:rsidP="001A2D2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1955">
              <w:rPr>
                <w:rFonts w:ascii="Times New Roman" w:hAnsi="Times New Roman" w:cs="Times New Roman"/>
                <w:b/>
                <w:sz w:val="28"/>
                <w:szCs w:val="28"/>
              </w:rPr>
              <w:t>Исправления могут быть выполнены следующими способами:</w:t>
            </w:r>
          </w:p>
          <w:p w:rsidR="001A2D21" w:rsidRPr="00601955" w:rsidRDefault="001A2D21" w:rsidP="00DD73FE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1955">
              <w:rPr>
                <w:rFonts w:ascii="Times New Roman" w:hAnsi="Times New Roman" w:cs="Times New Roman"/>
                <w:sz w:val="28"/>
                <w:szCs w:val="28"/>
              </w:rPr>
              <w:t>запись новых символов (цифр, букв) более жирным шрифтом поверх ранее написанных символов (цифр, букв);</w:t>
            </w:r>
          </w:p>
          <w:p w:rsidR="001A2D21" w:rsidRPr="00601955" w:rsidRDefault="001A2D21" w:rsidP="00DD73FE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1955">
              <w:rPr>
                <w:rFonts w:ascii="Times New Roman" w:hAnsi="Times New Roman" w:cs="Times New Roman"/>
                <w:sz w:val="28"/>
                <w:szCs w:val="28"/>
              </w:rPr>
              <w:t>зачеркивание ранее н</w:t>
            </w:r>
            <w:r w:rsidR="002B0E29" w:rsidRPr="00601955">
              <w:rPr>
                <w:rFonts w:ascii="Times New Roman" w:hAnsi="Times New Roman" w:cs="Times New Roman"/>
                <w:sz w:val="28"/>
                <w:szCs w:val="28"/>
              </w:rPr>
              <w:t>аписанных символов (цифр, букв)</w:t>
            </w:r>
            <w:r w:rsidR="002B0E29" w:rsidRPr="0060195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01955">
              <w:rPr>
                <w:rFonts w:ascii="Times New Roman" w:hAnsi="Times New Roman" w:cs="Times New Roman"/>
                <w:sz w:val="28"/>
                <w:szCs w:val="28"/>
              </w:rPr>
              <w:t xml:space="preserve">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</w:t>
            </w:r>
            <w:r w:rsidR="00275849" w:rsidRPr="00601955">
              <w:rPr>
                <w:rFonts w:ascii="Times New Roman" w:hAnsi="Times New Roman" w:cs="Times New Roman"/>
                <w:sz w:val="28"/>
                <w:szCs w:val="28"/>
              </w:rPr>
              <w:t>клеточек.</w:t>
            </w:r>
          </w:p>
          <w:p w:rsidR="00022B05" w:rsidRPr="00601955" w:rsidRDefault="00022B05" w:rsidP="00601955">
            <w:pPr>
              <w:pStyle w:val="2"/>
              <w:numPr>
                <w:ilvl w:val="1"/>
                <w:numId w:val="3"/>
              </w:numPr>
              <w:spacing w:before="60" w:after="120"/>
              <w:ind w:left="1429"/>
              <w:jc w:val="left"/>
              <w:outlineLvl w:val="1"/>
              <w:rPr>
                <w:b/>
                <w:szCs w:val="28"/>
              </w:rPr>
            </w:pPr>
            <w:r w:rsidRPr="00601955">
              <w:rPr>
                <w:b/>
                <w:szCs w:val="28"/>
              </w:rPr>
              <w:t>Заполнение бланка ответов № 1</w:t>
            </w:r>
          </w:p>
          <w:p w:rsidR="00D61010" w:rsidRPr="00601955" w:rsidRDefault="00AD7921" w:rsidP="00601955">
            <w:pPr>
              <w:jc w:val="center"/>
              <w:rPr>
                <w:lang w:eastAsia="ru-RU"/>
              </w:rPr>
            </w:pPr>
            <w:r w:rsidRPr="00601955">
              <w:rPr>
                <w:noProof/>
                <w:lang w:eastAsia="ru-RU"/>
              </w:rPr>
              <w:lastRenderedPageBreak/>
              <w:drawing>
                <wp:inline distT="0" distB="0" distL="0" distR="0" wp14:anchorId="01A2D2A7" wp14:editId="5201AB88">
                  <wp:extent cx="5442436" cy="7873340"/>
                  <wp:effectExtent l="19050" t="19050" r="25400" b="139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9060" cy="78973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586" w:rsidRPr="00601955" w:rsidRDefault="00CB4586" w:rsidP="00601955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1955">
              <w:rPr>
                <w:rFonts w:ascii="Times New Roman" w:hAnsi="Times New Roman" w:cs="Times New Roman"/>
                <w:i/>
                <w:szCs w:val="28"/>
              </w:rPr>
              <w:t>Рис. 7.</w:t>
            </w:r>
            <w:r w:rsidR="00FF2F90" w:rsidRPr="00601955">
              <w:rPr>
                <w:rFonts w:ascii="Times New Roman" w:hAnsi="Times New Roman" w:cs="Times New Roman"/>
                <w:i/>
                <w:szCs w:val="28"/>
              </w:rPr>
              <w:t>1</w:t>
            </w:r>
            <w:r w:rsidRPr="00601955">
              <w:rPr>
                <w:rFonts w:ascii="Times New Roman" w:hAnsi="Times New Roman" w:cs="Times New Roman"/>
                <w:i/>
                <w:szCs w:val="28"/>
              </w:rPr>
              <w:t xml:space="preserve"> Бланк ответов № 1</w:t>
            </w:r>
          </w:p>
          <w:p w:rsidR="00050420" w:rsidRPr="00601955" w:rsidRDefault="00AD7921" w:rsidP="00050420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1955">
              <w:rPr>
                <w:noProof/>
                <w:lang w:eastAsia="ru-RU"/>
              </w:rPr>
              <w:lastRenderedPageBreak/>
              <w:drawing>
                <wp:inline distT="0" distB="0" distL="0" distR="0" wp14:anchorId="73D403D3" wp14:editId="4C751E3A">
                  <wp:extent cx="5696045" cy="8243248"/>
                  <wp:effectExtent l="19050" t="19050" r="19050" b="2476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5189" cy="82854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459" w:rsidRPr="00601955" w:rsidRDefault="00FD2459" w:rsidP="00601955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1955">
              <w:rPr>
                <w:rFonts w:ascii="Times New Roman" w:hAnsi="Times New Roman" w:cs="Times New Roman"/>
                <w:i/>
                <w:szCs w:val="28"/>
              </w:rPr>
              <w:t xml:space="preserve">Рис. </w:t>
            </w:r>
            <w:r w:rsidR="00AD7921" w:rsidRPr="00601955">
              <w:rPr>
                <w:rFonts w:ascii="Times New Roman" w:hAnsi="Times New Roman" w:cs="Times New Roman"/>
                <w:i/>
                <w:szCs w:val="28"/>
              </w:rPr>
              <w:t>7</w:t>
            </w:r>
            <w:r w:rsidRPr="00601955">
              <w:rPr>
                <w:rFonts w:ascii="Times New Roman" w:hAnsi="Times New Roman" w:cs="Times New Roman"/>
                <w:i/>
                <w:szCs w:val="28"/>
              </w:rPr>
              <w:t>.</w:t>
            </w:r>
            <w:r w:rsidR="00FF2F90" w:rsidRPr="00601955">
              <w:rPr>
                <w:rFonts w:ascii="Times New Roman" w:hAnsi="Times New Roman" w:cs="Times New Roman"/>
                <w:i/>
                <w:szCs w:val="28"/>
              </w:rPr>
              <w:t>2</w:t>
            </w:r>
            <w:r w:rsidRPr="00601955">
              <w:rPr>
                <w:rFonts w:ascii="Times New Roman" w:hAnsi="Times New Roman" w:cs="Times New Roman"/>
                <w:i/>
                <w:szCs w:val="28"/>
              </w:rPr>
              <w:t xml:space="preserve"> Бланк ответов № 1 по литературе</w:t>
            </w:r>
          </w:p>
          <w:p w:rsidR="00115204" w:rsidRPr="00601955" w:rsidRDefault="00AD7921" w:rsidP="0060195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1955">
              <w:rPr>
                <w:rFonts w:ascii="Times New Roman" w:hAnsi="Times New Roman" w:cs="Times New Roman"/>
                <w:sz w:val="28"/>
                <w:szCs w:val="28"/>
              </w:rPr>
              <w:t xml:space="preserve">Бланк ответов № </w:t>
            </w:r>
            <w:r w:rsidR="00115204" w:rsidRPr="00601955">
              <w:rPr>
                <w:rFonts w:ascii="Times New Roman" w:hAnsi="Times New Roman" w:cs="Times New Roman"/>
                <w:sz w:val="28"/>
                <w:szCs w:val="28"/>
              </w:rPr>
              <w:t xml:space="preserve">1 предназначен для записи </w:t>
            </w:r>
            <w:r w:rsidR="001A7FF2" w:rsidRPr="00601955">
              <w:rPr>
                <w:rFonts w:ascii="Times New Roman" w:hAnsi="Times New Roman" w:cs="Times New Roman"/>
                <w:sz w:val="28"/>
                <w:szCs w:val="28"/>
              </w:rPr>
              <w:t>ответов на задания КИМ для проведения ЕГЭ с кратким ответом.</w:t>
            </w:r>
          </w:p>
          <w:p w:rsidR="00944497" w:rsidRPr="00601955" w:rsidRDefault="00AD7921" w:rsidP="00601955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55">
              <w:rPr>
                <w:noProof/>
                <w:lang w:eastAsia="ru-RU"/>
              </w:rPr>
              <w:lastRenderedPageBreak/>
              <w:drawing>
                <wp:inline distT="0" distB="0" distL="0" distR="0" wp14:anchorId="10473B70" wp14:editId="17BFEE03">
                  <wp:extent cx="5568287" cy="1598237"/>
                  <wp:effectExtent l="19050" t="19050" r="13970" b="215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479" cy="16063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F81" w:rsidRPr="00601955" w:rsidRDefault="00AD7921" w:rsidP="00601955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1955">
              <w:rPr>
                <w:rFonts w:ascii="Times New Roman" w:hAnsi="Times New Roman" w:cs="Times New Roman"/>
                <w:i/>
                <w:szCs w:val="28"/>
              </w:rPr>
              <w:t>Рис.8</w:t>
            </w:r>
            <w:r w:rsidR="005F5F81" w:rsidRPr="00601955">
              <w:rPr>
                <w:rFonts w:ascii="Times New Roman" w:hAnsi="Times New Roman" w:cs="Times New Roman"/>
                <w:i/>
                <w:szCs w:val="28"/>
              </w:rPr>
              <w:t>. Верхняя часть бланка ответов № 1</w:t>
            </w:r>
          </w:p>
          <w:p w:rsidR="00944497" w:rsidRPr="00601955" w:rsidRDefault="00944497" w:rsidP="009444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1955">
              <w:rPr>
                <w:rFonts w:ascii="Times New Roman" w:hAnsi="Times New Roman" w:cs="Times New Roman"/>
                <w:sz w:val="28"/>
                <w:szCs w:val="28"/>
              </w:rPr>
              <w:t xml:space="preserve">В верхней части </w:t>
            </w:r>
            <w:r w:rsidR="00AD7921" w:rsidRPr="00601955">
              <w:rPr>
                <w:rFonts w:ascii="Times New Roman" w:hAnsi="Times New Roman" w:cs="Times New Roman"/>
                <w:sz w:val="28"/>
                <w:szCs w:val="28"/>
              </w:rPr>
              <w:t>бланка ответов № 1 (рис. 8</w:t>
            </w:r>
            <w:r w:rsidRPr="00601955">
              <w:rPr>
                <w:rFonts w:ascii="Times New Roman" w:hAnsi="Times New Roman" w:cs="Times New Roman"/>
                <w:sz w:val="28"/>
                <w:szCs w:val="28"/>
              </w:rPr>
              <w:t>) поля «Код региона», «Код предмета», «Название предмета» заполняются автоматически. Служебное поле «Резерв-4» не заполняется. Участник экзамена ставит свою подпись строго внутри окошка.</w:t>
            </w:r>
          </w:p>
          <w:p w:rsidR="00115204" w:rsidRPr="00601955" w:rsidRDefault="00944497" w:rsidP="00D6722D">
            <w:pPr>
              <w:spacing w:after="240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0195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 проведении ЕГЭ в ППЭ с использованием ЭМ </w:t>
            </w:r>
            <w:r w:rsidR="001A7FF2" w:rsidRPr="0060195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ЕГЭ </w:t>
            </w:r>
            <w:r w:rsidRPr="00601955">
              <w:rPr>
                <w:rFonts w:ascii="Times New Roman" w:hAnsi="Times New Roman" w:cs="Times New Roman"/>
                <w:i/>
                <w:sz w:val="28"/>
                <w:szCs w:val="28"/>
              </w:rPr>
              <w:t>на бумажных носителях поле «Код региона» заполняется участником экзамена. Автоматически заполняются только поля «Код</w:t>
            </w:r>
            <w:r w:rsidR="00513484" w:rsidRPr="0060195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предмета», «Название предмета»</w:t>
            </w:r>
            <w:r w:rsidRPr="0060195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</w:tbl>
    <w:p w:rsidR="00944497" w:rsidRPr="00601955" w:rsidRDefault="001A7FF2" w:rsidP="00944497">
      <w:pPr>
        <w:jc w:val="center"/>
        <w:rPr>
          <w:lang w:eastAsia="ru-RU"/>
        </w:rPr>
      </w:pPr>
      <w:r w:rsidRPr="00601955">
        <w:rPr>
          <w:noProof/>
          <w:lang w:eastAsia="ru-RU"/>
        </w:rPr>
        <w:lastRenderedPageBreak/>
        <w:drawing>
          <wp:inline distT="0" distB="0" distL="0" distR="0" wp14:anchorId="6271AC4D" wp14:editId="6ABE9E16">
            <wp:extent cx="5533901" cy="4045298"/>
            <wp:effectExtent l="19050" t="19050" r="10160" b="127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088" cy="4071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4497" w:rsidRPr="00601955" w:rsidRDefault="00944497" w:rsidP="00601955">
      <w:pPr>
        <w:spacing w:before="120" w:line="240" w:lineRule="auto"/>
        <w:jc w:val="center"/>
        <w:rPr>
          <w:rFonts w:ascii="Times New Roman" w:hAnsi="Times New Roman" w:cs="Times New Roman"/>
          <w:i/>
          <w:iCs/>
          <w:szCs w:val="24"/>
        </w:rPr>
      </w:pPr>
      <w:r w:rsidRPr="00601955">
        <w:rPr>
          <w:rFonts w:ascii="Times New Roman" w:hAnsi="Times New Roman" w:cs="Times New Roman"/>
          <w:i/>
          <w:szCs w:val="24"/>
        </w:rPr>
        <w:t xml:space="preserve">Рис. </w:t>
      </w:r>
      <w:r w:rsidR="001A7FF2" w:rsidRPr="00601955">
        <w:rPr>
          <w:rFonts w:ascii="Times New Roman" w:hAnsi="Times New Roman" w:cs="Times New Roman"/>
          <w:i/>
          <w:szCs w:val="24"/>
        </w:rPr>
        <w:t>9</w:t>
      </w:r>
      <w:r w:rsidRPr="00601955">
        <w:rPr>
          <w:rFonts w:ascii="Times New Roman" w:hAnsi="Times New Roman" w:cs="Times New Roman"/>
          <w:i/>
          <w:szCs w:val="24"/>
        </w:rPr>
        <w:t xml:space="preserve">.1 </w:t>
      </w:r>
      <w:r w:rsidRPr="00601955">
        <w:rPr>
          <w:rFonts w:ascii="Times New Roman" w:hAnsi="Times New Roman" w:cs="Times New Roman"/>
          <w:i/>
          <w:iCs/>
          <w:szCs w:val="24"/>
        </w:rPr>
        <w:t xml:space="preserve">Средняя часть бланка ответов № 1 </w:t>
      </w:r>
    </w:p>
    <w:p w:rsidR="00944497" w:rsidRPr="00D6722D" w:rsidRDefault="001A7FF2" w:rsidP="00D672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722D">
        <w:rPr>
          <w:noProof/>
          <w:lang w:eastAsia="ru-RU"/>
        </w:rPr>
        <w:lastRenderedPageBreak/>
        <w:drawing>
          <wp:inline distT="0" distB="0" distL="0" distR="0" wp14:anchorId="39C9D524" wp14:editId="37B981D9">
            <wp:extent cx="5305425" cy="4450522"/>
            <wp:effectExtent l="19050" t="19050" r="9525" b="266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45052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4497" w:rsidRPr="00D6722D" w:rsidRDefault="00944497" w:rsidP="00D6722D">
      <w:pPr>
        <w:spacing w:before="120" w:after="12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D6722D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1A7FF2" w:rsidRPr="00D6722D">
        <w:rPr>
          <w:rFonts w:ascii="Times New Roman" w:hAnsi="Times New Roman" w:cs="Times New Roman"/>
          <w:i/>
          <w:sz w:val="24"/>
          <w:szCs w:val="24"/>
        </w:rPr>
        <w:t>9</w:t>
      </w:r>
      <w:r w:rsidRPr="00D6722D">
        <w:rPr>
          <w:rFonts w:ascii="Times New Roman" w:hAnsi="Times New Roman" w:cs="Times New Roman"/>
          <w:i/>
          <w:sz w:val="24"/>
          <w:szCs w:val="24"/>
        </w:rPr>
        <w:t>.</w:t>
      </w:r>
      <w:r w:rsidR="00FF2F90" w:rsidRPr="00D6722D">
        <w:rPr>
          <w:rFonts w:ascii="Times New Roman" w:hAnsi="Times New Roman" w:cs="Times New Roman"/>
          <w:i/>
          <w:sz w:val="24"/>
          <w:szCs w:val="24"/>
        </w:rPr>
        <w:t>2</w:t>
      </w:r>
      <w:r w:rsidRPr="00D672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6722D">
        <w:rPr>
          <w:rFonts w:ascii="Times New Roman" w:hAnsi="Times New Roman" w:cs="Times New Roman"/>
          <w:i/>
          <w:iCs/>
          <w:sz w:val="24"/>
          <w:szCs w:val="24"/>
        </w:rPr>
        <w:t xml:space="preserve">Средняя часть бланка ответов № 1 по </w:t>
      </w:r>
      <w:r w:rsidR="002C593A" w:rsidRPr="00D6722D">
        <w:rPr>
          <w:rFonts w:ascii="Times New Roman" w:hAnsi="Times New Roman" w:cs="Times New Roman"/>
          <w:i/>
          <w:iCs/>
          <w:sz w:val="24"/>
          <w:szCs w:val="24"/>
        </w:rPr>
        <w:t>литературе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F43E43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2C593A" w:rsidRPr="004575EB" w:rsidRDefault="002C593A" w:rsidP="00D6722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5EB">
              <w:rPr>
                <w:rFonts w:ascii="Times New Roman" w:hAnsi="Times New Roman" w:cs="Times New Roman"/>
                <w:sz w:val="28"/>
                <w:szCs w:val="28"/>
              </w:rPr>
              <w:t xml:space="preserve">В средней </w:t>
            </w:r>
            <w:r w:rsidR="001A7FF2" w:rsidRPr="004575EB">
              <w:rPr>
                <w:rFonts w:ascii="Times New Roman" w:hAnsi="Times New Roman" w:cs="Times New Roman"/>
                <w:sz w:val="28"/>
                <w:szCs w:val="28"/>
              </w:rPr>
              <w:t>части бланка ответов № 1 (рис. 9</w:t>
            </w:r>
            <w:r w:rsidRPr="004575EB">
              <w:rPr>
                <w:rFonts w:ascii="Times New Roman" w:hAnsi="Times New Roman" w:cs="Times New Roman"/>
                <w:sz w:val="28"/>
                <w:szCs w:val="28"/>
              </w:rPr>
              <w:t xml:space="preserve">.1, </w:t>
            </w:r>
            <w:r w:rsidR="001A7FF2" w:rsidRPr="004575E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575EB">
              <w:rPr>
                <w:rFonts w:ascii="Times New Roman" w:hAnsi="Times New Roman" w:cs="Times New Roman"/>
                <w:sz w:val="28"/>
                <w:szCs w:val="28"/>
              </w:rPr>
              <w:t xml:space="preserve">.2) краткий ответ записывается справа от номера задания в поле ответов «Результаты выполнения заданий с кратким ответом», </w:t>
            </w:r>
            <w:r w:rsidRPr="004575EB">
              <w:rPr>
                <w:rFonts w:ascii="Times New Roman" w:hAnsi="Times New Roman" w:cs="Times New Roman"/>
                <w:b/>
                <w:sz w:val="28"/>
                <w:szCs w:val="28"/>
              </w:rPr>
              <w:t>начиная с первой позиции (клеточки).</w:t>
            </w:r>
          </w:p>
          <w:p w:rsidR="002C593A" w:rsidRPr="00F43E43" w:rsidRDefault="004575EB" w:rsidP="00D6722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575EB">
              <w:rPr>
                <w:rFonts w:ascii="Times New Roman" w:hAnsi="Times New Roman" w:cs="Times New Roman"/>
                <w:sz w:val="28"/>
                <w:szCs w:val="28"/>
              </w:rPr>
              <w:t xml:space="preserve">Ответ на задание КИМ для проведения ЕГЭ с кратким ответом записывается </w:t>
            </w:r>
            <w:r w:rsidRPr="004575EB">
              <w:rPr>
                <w:rFonts w:ascii="Times New Roman" w:hAnsi="Times New Roman" w:cs="Times New Roman"/>
                <w:b/>
                <w:sz w:val="28"/>
                <w:szCs w:val="28"/>
              </w:rPr>
              <w:t>в той форме, которая требуется в инструкции к данному заданию (или группе заданий)</w:t>
            </w:r>
            <w:r w:rsidRPr="004575EB">
              <w:rPr>
                <w:rFonts w:ascii="Times New Roman" w:hAnsi="Times New Roman" w:cs="Times New Roman"/>
                <w:sz w:val="28"/>
                <w:szCs w:val="28"/>
              </w:rPr>
              <w:t>, размещенной в КИМ для проведения ЕГЭ перед соответствующим заданием или группой заданий.</w:t>
            </w:r>
          </w:p>
          <w:p w:rsidR="002C593A" w:rsidRPr="004575EB" w:rsidRDefault="002C593A" w:rsidP="00D6722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5EB">
              <w:rPr>
                <w:rFonts w:ascii="Times New Roman" w:hAnsi="Times New Roman" w:cs="Times New Roman"/>
                <w:sz w:val="28"/>
                <w:szCs w:val="28"/>
              </w:rPr>
              <w:t>Не разрешается использовать при записи ответа на задания</w:t>
            </w:r>
            <w:r w:rsidR="004575EB" w:rsidRPr="004575EB">
              <w:rPr>
                <w:rFonts w:ascii="Times New Roman" w:hAnsi="Times New Roman" w:cs="Times New Roman"/>
                <w:sz w:val="28"/>
                <w:szCs w:val="28"/>
              </w:rPr>
              <w:t xml:space="preserve"> КИМ</w:t>
            </w:r>
            <w:r w:rsidR="004575EB" w:rsidRPr="004575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FF2F90" w:rsidRPr="004575EB">
              <w:rPr>
                <w:rFonts w:ascii="Times New Roman" w:hAnsi="Times New Roman" w:cs="Times New Roman"/>
                <w:sz w:val="28"/>
                <w:szCs w:val="28"/>
              </w:rPr>
              <w:t>для проведения ЕГЭ</w:t>
            </w:r>
            <w:r w:rsidRPr="004575EB">
              <w:rPr>
                <w:rFonts w:ascii="Times New Roman" w:hAnsi="Times New Roman" w:cs="Times New Roman"/>
                <w:sz w:val="28"/>
                <w:szCs w:val="28"/>
              </w:rPr>
              <w:t xml:space="preserve"> с кратким ответом никакие иные символы, кроме символов кириллицы, латиницы, арабских цифр, запятой и знака «дефис» («минус»), диакритических знаков, образцы которых даны в верхней части бланка.</w:t>
            </w:r>
          </w:p>
          <w:p w:rsidR="002C593A" w:rsidRPr="00BB21D1" w:rsidRDefault="002C593A" w:rsidP="00D6722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>Краткий ответ</w:t>
            </w:r>
            <w:r w:rsidR="00FF2F90" w:rsidRPr="00BB21D1">
              <w:rPr>
                <w:rFonts w:ascii="Times New Roman" w:hAnsi="Times New Roman" w:cs="Times New Roman"/>
                <w:sz w:val="28"/>
                <w:szCs w:val="28"/>
              </w:rPr>
              <w:t xml:space="preserve"> на задания КИМ для проведения ЕГЭ</w:t>
            </w: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>, в соответствии с инструкцией к заданию, может быть записан только в виде:</w:t>
            </w:r>
          </w:p>
          <w:p w:rsidR="002C593A" w:rsidRPr="00BB21D1" w:rsidRDefault="002C593A" w:rsidP="00D6722D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>одной цифры;</w:t>
            </w:r>
          </w:p>
          <w:p w:rsidR="002C593A" w:rsidRPr="00BB21D1" w:rsidRDefault="002C593A" w:rsidP="00D6722D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>целого числа (возможно использование знака «минус»);</w:t>
            </w:r>
          </w:p>
          <w:p w:rsidR="002C593A" w:rsidRPr="00BB21D1" w:rsidRDefault="002C593A" w:rsidP="00D6722D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>конечной десятичной дроби (возможно использование знака «минус»);</w:t>
            </w:r>
          </w:p>
          <w:p w:rsidR="002C593A" w:rsidRPr="00BB21D1" w:rsidRDefault="002C593A" w:rsidP="00D6722D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 xml:space="preserve">последовательности символов, состоящей из букв </w:t>
            </w:r>
            <w:r w:rsidR="006C1DA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</w:t>
            </w:r>
            <w:r w:rsidRPr="00BB2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 (или) цифр, при этом оставлять пустые клеточки (пробел) </w:t>
            </w:r>
            <w:r w:rsidR="006C1DA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 xml:space="preserve">между буквами или цифрами указанной последовательности, </w:t>
            </w:r>
            <w:r w:rsidRPr="00BB21D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запрещено</w:t>
            </w: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C593A" w:rsidRPr="00BB21D1" w:rsidRDefault="002C593A" w:rsidP="00D6722D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>слова или словосочетания (нескольких слов).</w:t>
            </w:r>
          </w:p>
          <w:p w:rsidR="002C593A" w:rsidRPr="008A567B" w:rsidRDefault="002C593A" w:rsidP="00D6722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67B">
              <w:rPr>
                <w:rFonts w:ascii="Times New Roman" w:hAnsi="Times New Roman" w:cs="Times New Roman"/>
                <w:sz w:val="28"/>
                <w:szCs w:val="28"/>
              </w:rPr>
              <w:t>Каждая цифра, буква, запятая или знак «минус» (если число отрицательное) записывается в отдел</w:t>
            </w:r>
            <w:r w:rsidR="008A567B" w:rsidRPr="008A567B">
              <w:rPr>
                <w:rFonts w:ascii="Times New Roman" w:hAnsi="Times New Roman" w:cs="Times New Roman"/>
                <w:sz w:val="28"/>
                <w:szCs w:val="28"/>
              </w:rPr>
              <w:t>ьную клеточку строго по образцу</w:t>
            </w:r>
            <w:r w:rsidR="008A567B" w:rsidRPr="008A56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A567B">
              <w:rPr>
                <w:rFonts w:ascii="Times New Roman" w:hAnsi="Times New Roman" w:cs="Times New Roman"/>
                <w:sz w:val="28"/>
                <w:szCs w:val="28"/>
              </w:rPr>
              <w:t>из верхней части бланка ответов № 1.</w:t>
            </w:r>
          </w:p>
          <w:p w:rsidR="002C593A" w:rsidRPr="008A567B" w:rsidRDefault="00FF2F90" w:rsidP="004575EB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67B">
              <w:rPr>
                <w:rFonts w:ascii="Times New Roman" w:hAnsi="Times New Roman" w:cs="Times New Roman"/>
                <w:sz w:val="28"/>
                <w:szCs w:val="28"/>
              </w:rPr>
              <w:t>Поля для ответов на задания № 4</w:t>
            </w:r>
            <w:r w:rsidR="002C593A" w:rsidRPr="008A567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A567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C593A" w:rsidRPr="008A567B">
              <w:rPr>
                <w:rFonts w:ascii="Times New Roman" w:hAnsi="Times New Roman" w:cs="Times New Roman"/>
                <w:sz w:val="28"/>
                <w:szCs w:val="28"/>
              </w:rPr>
              <w:t xml:space="preserve">, № </w:t>
            </w:r>
            <w:r w:rsidRPr="008A567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C593A" w:rsidRPr="008A567B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8A567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C593A" w:rsidRPr="008A567B">
              <w:rPr>
                <w:rFonts w:ascii="Times New Roman" w:hAnsi="Times New Roman" w:cs="Times New Roman"/>
                <w:sz w:val="28"/>
                <w:szCs w:val="28"/>
              </w:rPr>
              <w:t xml:space="preserve"> в б</w:t>
            </w:r>
            <w:r w:rsidR="008A567B" w:rsidRPr="008A567B">
              <w:rPr>
                <w:rFonts w:ascii="Times New Roman" w:hAnsi="Times New Roman" w:cs="Times New Roman"/>
                <w:sz w:val="28"/>
                <w:szCs w:val="28"/>
              </w:rPr>
              <w:t>ланке ответов № 1</w:t>
            </w:r>
            <w:r w:rsidR="008A567B" w:rsidRPr="008A56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C593A" w:rsidRPr="008A567B">
              <w:rPr>
                <w:rFonts w:ascii="Times New Roman" w:hAnsi="Times New Roman" w:cs="Times New Roman"/>
                <w:sz w:val="28"/>
                <w:szCs w:val="28"/>
              </w:rPr>
              <w:t xml:space="preserve">по литературе (рис. </w:t>
            </w:r>
            <w:r w:rsidRPr="008A567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C593A" w:rsidRPr="008A56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A567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C593A" w:rsidRPr="008A567B">
              <w:rPr>
                <w:rFonts w:ascii="Times New Roman" w:hAnsi="Times New Roman" w:cs="Times New Roman"/>
                <w:sz w:val="28"/>
                <w:szCs w:val="28"/>
              </w:rPr>
              <w:t>) не заполняются. Задания выполняются на бланке ответов № 2.</w:t>
            </w:r>
          </w:p>
          <w:tbl>
            <w:tblPr>
              <w:tblStyle w:val="a3"/>
              <w:tblW w:w="8845" w:type="dxa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9E1CF4" w:rsidRPr="008A567B" w:rsidTr="004575EB">
              <w:trPr>
                <w:trHeight w:val="1397"/>
              </w:trPr>
              <w:tc>
                <w:tcPr>
                  <w:tcW w:w="1447" w:type="dxa"/>
                  <w:vAlign w:val="center"/>
                </w:tcPr>
                <w:p w:rsidR="009E1CF4" w:rsidRPr="008A567B" w:rsidRDefault="009E1CF4" w:rsidP="009E1CF4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A567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9E1CF4" w:rsidRPr="008A567B" w:rsidRDefault="008A567B" w:rsidP="008A567B">
                  <w:pPr>
                    <w:ind w:left="57" w:right="57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A56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Если в ответе больше 17 символов (количество клеточек</w:t>
                  </w:r>
                  <w:r w:rsidRPr="008A567B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в поле для записи ответов на задания с кратким ответом),</w:t>
                  </w:r>
                  <w:r w:rsidRPr="008A567B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то ответ записывается в отведенном для него месте,</w:t>
                  </w:r>
                  <w:r w:rsidRPr="008A567B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не обращая внимания на разбиение этого поля на клеточки. Ответ пишется разборчиво, более узкими символами</w:t>
                  </w:r>
                  <w:r w:rsidRPr="008A567B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в одну строчку, с использованием всей длины отведенного под  него поля. Символы в ответе не должны соприкасаться друг с другом. Термин следует писать полностью БЕЗ СОКРАЩЕНИЙ.</w:t>
                  </w:r>
                </w:p>
              </w:tc>
            </w:tr>
          </w:tbl>
          <w:p w:rsidR="002C593A" w:rsidRPr="00F43E43" w:rsidRDefault="00312F03" w:rsidP="004575EB">
            <w:pPr>
              <w:spacing w:before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12F03">
              <w:rPr>
                <w:rFonts w:ascii="Times New Roman" w:hAnsi="Times New Roman" w:cs="Times New Roman"/>
                <w:sz w:val="28"/>
                <w:szCs w:val="28"/>
              </w:rPr>
              <w:t>Если кратким ответом должно быть слово, пропущенное в тексте задания, то это слово пишется в той фо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рме (род, число, падеж и т.п.),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12F03">
              <w:rPr>
                <w:rFonts w:ascii="Times New Roman" w:hAnsi="Times New Roman" w:cs="Times New Roman"/>
                <w:sz w:val="28"/>
                <w:szCs w:val="28"/>
              </w:rPr>
              <w:t>в которой оно должно стоять в тексте задания</w:t>
            </w:r>
            <w:r w:rsidR="002C593A" w:rsidRPr="00312F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C593A" w:rsidRPr="00EA706D" w:rsidRDefault="002C593A" w:rsidP="00D6722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>Если в инструкции к заданию ответ требуется дать в виде целого числа, то получившуюся в ответе дробь следует округлить до целого числа по правилам округления (</w:t>
            </w:r>
            <w:r w:rsidRPr="00EA706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например: 2,3 округляется до 2; </w:t>
            </w:r>
            <w:r w:rsidRPr="00EA706D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2,5 – до 3; 2,7 – до 3</w:t>
            </w: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>). Если в инструкции к заданию отдельно не указано, что ответ на задание необходимо округлить, то его следует записать в виде конечной десятичной дроби. В ответе, записанном в виде десятичной дроби, в качестве разделителя следует указывать запятую.</w:t>
            </w:r>
          </w:p>
          <w:p w:rsidR="002C593A" w:rsidRPr="00EA706D" w:rsidRDefault="002C593A" w:rsidP="00D6722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 xml:space="preserve">Запрещается записывать ответ в виде простой дроби, математического выражения или формулы. В ответе не указываются названия единиц измерения (градусы, </w:t>
            </w:r>
            <w:r w:rsidR="00EA706D" w:rsidRPr="00EA706D">
              <w:rPr>
                <w:rFonts w:ascii="Times New Roman" w:hAnsi="Times New Roman" w:cs="Times New Roman"/>
                <w:sz w:val="28"/>
                <w:szCs w:val="28"/>
              </w:rPr>
              <w:t>проценты, метры, тонны и т.д.),</w:t>
            </w:r>
            <w:r w:rsidR="00EA706D" w:rsidRPr="00EA706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>так как они не будут учитываться при оценивании. Недопустимы заголовки или комментарии к ответу.</w:t>
            </w:r>
          </w:p>
          <w:p w:rsidR="00CB3361" w:rsidRPr="00F43E43" w:rsidRDefault="00EA706D" w:rsidP="00D6722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>В случае если ответ на задание требуется записать в виде последовательности цифр (чисел) или букв, то ответ в поле бланка ответа № 1 записывается в соответствии с инструкцией к заданию: в виде последовательности 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фр (чисел) или букв, </w:t>
            </w:r>
            <w:r w:rsidRPr="00EA706D">
              <w:rPr>
                <w:rFonts w:ascii="Times New Roman" w:hAnsi="Times New Roman" w:cs="Times New Roman"/>
                <w:b/>
                <w:sz w:val="28"/>
                <w:szCs w:val="28"/>
              </w:rPr>
              <w:t>без каких-либо разделительных символов, в том числе пробелов</w:t>
            </w: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>, т.е. нельзя оставлять пустые клеточки, запятые и другие разделительные символы между цифрами (числами) или буквами) последовательности.</w:t>
            </w:r>
          </w:p>
          <w:p w:rsidR="002C593A" w:rsidRPr="00EA706D" w:rsidRDefault="002C593A" w:rsidP="00D6722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 xml:space="preserve">При оценивании кратких ответов на задания, где ответом является последовательность символов, порядок следования символов </w:t>
            </w:r>
            <w:r w:rsidRPr="00EA70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последовательности влияет на оценивание такого ответа. При этом разделительные символы, в том числе пробелы, запятые и пр. будут игнорироваться. Например, ответы «14,5», «14-5», «14 5» и т.п. будут равноценны ответу «145», и будут оценены одинаково.</w:t>
            </w:r>
          </w:p>
          <w:p w:rsidR="002C593A" w:rsidRPr="00BB3E44" w:rsidRDefault="002C593A" w:rsidP="00BB3E44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>В нижней части бланка ответов № 1 предусмотрены поля для записи исправленных</w:t>
            </w:r>
            <w:r w:rsidR="00EC57FC" w:rsidRPr="00EA70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>ответов на задания с кратким ответом вза</w:t>
            </w:r>
            <w:r w:rsidR="00CB3361" w:rsidRPr="00EA706D">
              <w:rPr>
                <w:rFonts w:ascii="Times New Roman" w:hAnsi="Times New Roman" w:cs="Times New Roman"/>
                <w:sz w:val="28"/>
                <w:szCs w:val="28"/>
              </w:rPr>
              <w:t xml:space="preserve">мен ошибочно записанных (рис. </w:t>
            </w:r>
            <w:r w:rsidR="00CB3361" w:rsidRPr="00BB3E4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BB3E44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EC57FC" w:rsidRPr="00BB3E44" w:rsidRDefault="00CB3361" w:rsidP="00BB3E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4">
              <w:rPr>
                <w:noProof/>
                <w:lang w:eastAsia="ru-RU"/>
              </w:rPr>
              <w:drawing>
                <wp:inline distT="0" distB="0" distL="0" distR="0" wp14:anchorId="17D31BC7" wp14:editId="25E0AD1E">
                  <wp:extent cx="5577990" cy="741185"/>
                  <wp:effectExtent l="19050" t="19050" r="22860" b="209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990" cy="7411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453" w:rsidRPr="00BB3E44" w:rsidRDefault="00EC57FC" w:rsidP="00BB3E44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i/>
                <w:szCs w:val="24"/>
                <w:highlight w:val="yellow"/>
              </w:rPr>
            </w:pPr>
            <w:r w:rsidRPr="00BB3E44">
              <w:rPr>
                <w:rFonts w:ascii="Times New Roman" w:hAnsi="Times New Roman" w:cs="Times New Roman"/>
                <w:i/>
                <w:szCs w:val="24"/>
              </w:rPr>
              <w:t xml:space="preserve">Рис. </w:t>
            </w:r>
            <w:r w:rsidR="00CB3361" w:rsidRPr="00BB3E44">
              <w:rPr>
                <w:rFonts w:ascii="Times New Roman" w:hAnsi="Times New Roman" w:cs="Times New Roman"/>
                <w:i/>
                <w:szCs w:val="24"/>
              </w:rPr>
              <w:t>10</w:t>
            </w:r>
            <w:r w:rsidRPr="00BB3E44">
              <w:rPr>
                <w:rFonts w:ascii="Times New Roman" w:hAnsi="Times New Roman" w:cs="Times New Roman"/>
                <w:i/>
                <w:szCs w:val="24"/>
              </w:rPr>
              <w:t xml:space="preserve">. </w:t>
            </w:r>
            <w:r w:rsidR="00BB3E44" w:rsidRPr="00BB3E44">
              <w:rPr>
                <w:rFonts w:ascii="Times New Roman" w:hAnsi="Times New Roman" w:cs="Times New Roman"/>
                <w:i/>
                <w:szCs w:val="24"/>
              </w:rPr>
              <w:t>Нижняя часть бланка ответов № 1</w:t>
            </w:r>
            <w:r w:rsidRPr="00BB3E44">
              <w:rPr>
                <w:rFonts w:ascii="Times New Roman" w:hAnsi="Times New Roman" w:cs="Times New Roman"/>
                <w:i/>
                <w:szCs w:val="24"/>
              </w:rPr>
              <w:t>(поле заме</w:t>
            </w:r>
            <w:r w:rsidR="00BB3E44" w:rsidRPr="00BB3E44">
              <w:rPr>
                <w:rFonts w:ascii="Times New Roman" w:hAnsi="Times New Roman" w:cs="Times New Roman"/>
                <w:i/>
                <w:szCs w:val="24"/>
              </w:rPr>
              <w:t>ны ошибочных ответов на задания</w:t>
            </w:r>
            <w:r w:rsidR="00BB3E44" w:rsidRPr="00BB3E44">
              <w:rPr>
                <w:rFonts w:ascii="Times New Roman" w:hAnsi="Times New Roman" w:cs="Times New Roman"/>
                <w:i/>
                <w:szCs w:val="24"/>
              </w:rPr>
              <w:br/>
            </w:r>
            <w:r w:rsidRPr="00BB3E44">
              <w:rPr>
                <w:rFonts w:ascii="Times New Roman" w:hAnsi="Times New Roman" w:cs="Times New Roman"/>
                <w:i/>
                <w:szCs w:val="24"/>
              </w:rPr>
              <w:t>с крат</w:t>
            </w:r>
            <w:r w:rsidR="008D56D0" w:rsidRPr="00BB3E44">
              <w:rPr>
                <w:rFonts w:ascii="Times New Roman" w:hAnsi="Times New Roman" w:cs="Times New Roman"/>
                <w:i/>
                <w:szCs w:val="24"/>
              </w:rPr>
              <w:t>ким ответом)</w:t>
            </w:r>
          </w:p>
        </w:tc>
      </w:tr>
      <w:tr w:rsidR="005954BE" w:rsidRPr="007B004C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EC57FC" w:rsidRPr="007B004C" w:rsidRDefault="00EC57FC" w:rsidP="00F047D3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 xml:space="preserve">Для замены ответа, внесенного в бланк ответов № 1, нужно в поле «Замена ошибочных ответов на задания с КРАТКИМ ОТВЕТОМ» указать номер задания (две первых клеточки </w:t>
            </w:r>
            <w:r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>перед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знаком тире), ответ на который следует исправить</w:t>
            </w:r>
            <w:r w:rsidR="009128E3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. </w:t>
            </w:r>
            <w:r w:rsidR="00F047D3" w:rsidRPr="007B004C">
              <w:rPr>
                <w:rFonts w:ascii="Times New Roman" w:hAnsi="Times New Roman" w:cs="Times New Roman"/>
                <w:sz w:val="28"/>
                <w:szCs w:val="26"/>
              </w:rPr>
              <w:t>Номера заданий от 1 до 9 указываются, начиная</w:t>
            </w:r>
            <w:r w:rsidR="00F047D3" w:rsidRPr="007B004C">
              <w:rPr>
                <w:rFonts w:ascii="Times New Roman" w:hAnsi="Times New Roman" w:cs="Times New Roman"/>
                <w:sz w:val="28"/>
                <w:szCs w:val="26"/>
              </w:rPr>
              <w:br/>
              <w:t xml:space="preserve">с первой клетки (например, 1, 2, 3 …), вторая клетка остается незаполненной. В поле для исправленного ответа (17 клеточек </w:t>
            </w:r>
            <w:r w:rsidR="00F047D3"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>после</w:t>
            </w:r>
            <w:r w:rsidR="00F047D3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знака тире) записать новое значение верного ответа на указанное задание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  <w:tbl>
            <w:tblPr>
              <w:tblStyle w:val="a3"/>
              <w:tblW w:w="8845" w:type="dxa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AA47BE" w:rsidRPr="007B004C" w:rsidTr="001956EE">
              <w:trPr>
                <w:trHeight w:val="2748"/>
              </w:trPr>
              <w:tc>
                <w:tcPr>
                  <w:tcW w:w="1447" w:type="dxa"/>
                  <w:vAlign w:val="center"/>
                </w:tcPr>
                <w:p w:rsidR="00AA47BE" w:rsidRPr="007B004C" w:rsidRDefault="00AA47BE" w:rsidP="00AA47BE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004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AA47BE" w:rsidRPr="007B004C" w:rsidRDefault="00AA47BE" w:rsidP="00AA47BE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В случае если в поле замены ошибочных ответов на задания с кратким ответом будет заполнено поле для номера задания, а </w:t>
                  </w:r>
                  <w:r w:rsidRPr="007B004C"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>новый ответ не внесен</w:t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, то для оценивания будет использоваться пустой ответ (т.е. </w:t>
                  </w:r>
                  <w:r w:rsidRPr="007B004C"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>задание будет засчитано невыполненным</w:t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>). Поэтому в случае неправильного указания номера задания в области замены ошибочных ответов, ошибочно проставленный номер задания СЛЕДУЕТ ЗАЧЕРКНУТЬ.</w:t>
                  </w:r>
                </w:p>
              </w:tc>
            </w:tr>
          </w:tbl>
          <w:p w:rsidR="00EC57FC" w:rsidRPr="007B004C" w:rsidRDefault="00F047D3" w:rsidP="00F047D3">
            <w:pPr>
              <w:spacing w:before="12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Ответственный организатор в аудитории по окончании выполнения экзаменационной работы участником экзамена </w:t>
            </w:r>
            <w:r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>проверяет заполнение бланка ответов № 1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данного участника экзамена на наличие замены ошибочных 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 подсчитывает количество замен ошибочных ответов и в поле «Количество заполненных полей «Замена ошибочных ответов» </w:t>
            </w:r>
            <w:r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>ставит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соответствующее цифровое значение,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br/>
              <w:t>а также ставит подпись в специально отведенном поле «Подпись ответственного организатора строго внутри окошка»</w:t>
            </w:r>
            <w:r w:rsidR="00EC57FC" w:rsidRPr="007B004C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  <w:p w:rsidR="00EC57FC" w:rsidRPr="007B004C" w:rsidRDefault="00EC57FC" w:rsidP="00EC57F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В случае если участник экзамена не использовал поле «Замена ошибочных ответов на задания </w:t>
            </w:r>
            <w:r w:rsidR="00F047D3" w:rsidRPr="007B004C">
              <w:rPr>
                <w:rFonts w:ascii="Times New Roman" w:hAnsi="Times New Roman" w:cs="Times New Roman"/>
                <w:sz w:val="28"/>
                <w:szCs w:val="26"/>
              </w:rPr>
              <w:t>с КРАТКИМ ОТВЕТОМ», организатор</w:t>
            </w:r>
            <w:r w:rsidR="00F047D3" w:rsidRPr="007B004C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в поле «Количество заполненных полей «Замена ошибочных ответов» ставит «Х» и подпись в специально отведенном поле «Подпись ответственного организатора строго внутри окошка» (рис. 1</w:t>
            </w:r>
            <w:r w:rsidR="00D92978" w:rsidRPr="007B004C">
              <w:rPr>
                <w:rFonts w:ascii="Times New Roman" w:hAnsi="Times New Roman" w:cs="Times New Roman"/>
                <w:sz w:val="28"/>
                <w:szCs w:val="26"/>
              </w:rPr>
              <w:t>1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).</w:t>
            </w:r>
          </w:p>
          <w:p w:rsidR="00EC57FC" w:rsidRPr="007B004C" w:rsidRDefault="0033038D" w:rsidP="00202D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04C">
              <w:rPr>
                <w:noProof/>
                <w:lang w:eastAsia="ru-RU"/>
              </w:rPr>
              <w:drawing>
                <wp:inline distT="0" distB="0" distL="0" distR="0" wp14:anchorId="75121519" wp14:editId="5A187AD6">
                  <wp:extent cx="4836832" cy="620689"/>
                  <wp:effectExtent l="19050" t="19050" r="20955" b="2730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6832" cy="6206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7FC" w:rsidRPr="007B004C" w:rsidRDefault="00EC57FC" w:rsidP="00BB3E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7B004C">
              <w:rPr>
                <w:rFonts w:ascii="Times New Roman" w:hAnsi="Times New Roman" w:cs="Times New Roman"/>
                <w:i/>
                <w:szCs w:val="24"/>
              </w:rPr>
              <w:t>Рис. 1</w:t>
            </w:r>
            <w:r w:rsidR="00D92978" w:rsidRPr="007B004C">
              <w:rPr>
                <w:rFonts w:ascii="Times New Roman" w:hAnsi="Times New Roman" w:cs="Times New Roman"/>
                <w:i/>
                <w:szCs w:val="24"/>
              </w:rPr>
              <w:t>1</w:t>
            </w:r>
            <w:r w:rsidRPr="007B004C">
              <w:rPr>
                <w:rFonts w:ascii="Times New Roman" w:hAnsi="Times New Roman" w:cs="Times New Roman"/>
                <w:i/>
                <w:szCs w:val="24"/>
              </w:rPr>
              <w:t xml:space="preserve">. </w:t>
            </w:r>
            <w:r w:rsidR="00BB3E44" w:rsidRPr="007B004C">
              <w:rPr>
                <w:rFonts w:ascii="Times New Roman" w:hAnsi="Times New Roman" w:cs="Times New Roman"/>
                <w:i/>
                <w:szCs w:val="24"/>
              </w:rPr>
              <w:t xml:space="preserve">Нижняя часть бланка ответов № 1 </w:t>
            </w:r>
            <w:r w:rsidRPr="007B004C">
              <w:rPr>
                <w:rFonts w:ascii="Times New Roman" w:hAnsi="Times New Roman" w:cs="Times New Roman"/>
                <w:i/>
                <w:szCs w:val="24"/>
              </w:rPr>
              <w:t>(поле для заполнения организатором в аудитории)</w:t>
            </w:r>
          </w:p>
          <w:p w:rsidR="005954BE" w:rsidRPr="007B004C" w:rsidRDefault="00936879" w:rsidP="00202D5A">
            <w:pPr>
              <w:pStyle w:val="2"/>
              <w:numPr>
                <w:ilvl w:val="1"/>
                <w:numId w:val="19"/>
              </w:numPr>
              <w:spacing w:before="120" w:after="120"/>
              <w:ind w:left="1418" w:hanging="709"/>
              <w:jc w:val="both"/>
              <w:outlineLvl w:val="1"/>
              <w:rPr>
                <w:b/>
                <w:szCs w:val="28"/>
              </w:rPr>
            </w:pPr>
            <w:r w:rsidRPr="007B004C">
              <w:rPr>
                <w:b/>
                <w:szCs w:val="28"/>
              </w:rPr>
              <w:t>Заполнение бланк</w:t>
            </w:r>
            <w:r w:rsidR="00E46501" w:rsidRPr="007B004C">
              <w:rPr>
                <w:b/>
                <w:szCs w:val="28"/>
              </w:rPr>
              <w:t>а</w:t>
            </w:r>
            <w:r w:rsidRPr="007B004C">
              <w:rPr>
                <w:b/>
                <w:szCs w:val="28"/>
              </w:rPr>
              <w:t xml:space="preserve"> ответ</w:t>
            </w:r>
            <w:r w:rsidR="00E46501" w:rsidRPr="007B004C">
              <w:rPr>
                <w:b/>
                <w:szCs w:val="28"/>
              </w:rPr>
              <w:t>ов</w:t>
            </w:r>
            <w:r w:rsidRPr="007B004C">
              <w:rPr>
                <w:b/>
                <w:szCs w:val="28"/>
              </w:rPr>
              <w:t xml:space="preserve"> № 2</w:t>
            </w:r>
          </w:p>
          <w:p w:rsidR="006331C3" w:rsidRPr="007B004C" w:rsidRDefault="0033038D" w:rsidP="00202D5A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noProof/>
                <w:lang w:eastAsia="ru-RU"/>
              </w:rPr>
              <w:lastRenderedPageBreak/>
              <w:drawing>
                <wp:inline distT="0" distB="0" distL="0" distR="0" wp14:anchorId="0A1CD180" wp14:editId="0EEEF46C">
                  <wp:extent cx="5249231" cy="7600208"/>
                  <wp:effectExtent l="19050" t="19050" r="27940" b="2032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666" cy="76544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1C3" w:rsidRPr="007B004C" w:rsidRDefault="006331C3" w:rsidP="006331C3">
            <w:pPr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7B004C">
              <w:rPr>
                <w:rFonts w:ascii="Times New Roman" w:hAnsi="Times New Roman" w:cs="Times New Roman"/>
                <w:i/>
                <w:szCs w:val="24"/>
              </w:rPr>
              <w:t>Рис. 1</w:t>
            </w:r>
            <w:r w:rsidR="0033038D" w:rsidRPr="007B004C">
              <w:rPr>
                <w:rFonts w:ascii="Times New Roman" w:hAnsi="Times New Roman" w:cs="Times New Roman"/>
                <w:i/>
                <w:szCs w:val="24"/>
              </w:rPr>
              <w:t>2</w:t>
            </w:r>
            <w:r w:rsidRPr="007B004C">
              <w:rPr>
                <w:rFonts w:ascii="Times New Roman" w:hAnsi="Times New Roman" w:cs="Times New Roman"/>
                <w:i/>
                <w:szCs w:val="24"/>
              </w:rPr>
              <w:t xml:space="preserve">. Бланк ответов № 2 </w:t>
            </w:r>
            <w:r w:rsidR="000D1A39" w:rsidRPr="007B004C">
              <w:rPr>
                <w:rFonts w:ascii="Times New Roman" w:hAnsi="Times New Roman" w:cs="Times New Roman"/>
                <w:i/>
                <w:szCs w:val="24"/>
              </w:rPr>
              <w:t>(</w:t>
            </w:r>
            <w:r w:rsidRPr="007B004C">
              <w:rPr>
                <w:rFonts w:ascii="Times New Roman" w:hAnsi="Times New Roman" w:cs="Times New Roman"/>
                <w:i/>
                <w:szCs w:val="24"/>
              </w:rPr>
              <w:t>лист 1</w:t>
            </w:r>
            <w:r w:rsidR="000D1A39" w:rsidRPr="007B004C">
              <w:rPr>
                <w:rFonts w:ascii="Times New Roman" w:hAnsi="Times New Roman" w:cs="Times New Roman"/>
                <w:i/>
                <w:szCs w:val="24"/>
              </w:rPr>
              <w:t>)</w:t>
            </w:r>
          </w:p>
          <w:p w:rsidR="006331C3" w:rsidRPr="007B004C" w:rsidRDefault="0033038D" w:rsidP="007B004C">
            <w:pPr>
              <w:spacing w:before="36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noProof/>
                <w:lang w:eastAsia="ru-RU"/>
              </w:rPr>
              <w:lastRenderedPageBreak/>
              <w:drawing>
                <wp:inline distT="0" distB="0" distL="0" distR="0" wp14:anchorId="0477E14C" wp14:editId="041A8B7B">
                  <wp:extent cx="5593346" cy="8015844"/>
                  <wp:effectExtent l="19050" t="19050" r="26670" b="2349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393" cy="80474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1C3" w:rsidRPr="007B004C" w:rsidRDefault="006331C3" w:rsidP="007B004C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7B004C">
              <w:rPr>
                <w:rFonts w:ascii="Times New Roman" w:hAnsi="Times New Roman" w:cs="Times New Roman"/>
                <w:i/>
                <w:szCs w:val="24"/>
              </w:rPr>
              <w:t>Рис. 1</w:t>
            </w:r>
            <w:r w:rsidR="0033038D" w:rsidRPr="007B004C">
              <w:rPr>
                <w:rFonts w:ascii="Times New Roman" w:hAnsi="Times New Roman" w:cs="Times New Roman"/>
                <w:i/>
                <w:szCs w:val="24"/>
              </w:rPr>
              <w:t>3</w:t>
            </w:r>
            <w:r w:rsidRPr="007B004C">
              <w:rPr>
                <w:rFonts w:ascii="Times New Roman" w:hAnsi="Times New Roman" w:cs="Times New Roman"/>
                <w:i/>
                <w:szCs w:val="24"/>
              </w:rPr>
              <w:t xml:space="preserve">. Бланк ответов № 2 </w:t>
            </w:r>
            <w:r w:rsidR="000D1A39" w:rsidRPr="007B004C">
              <w:rPr>
                <w:rFonts w:ascii="Times New Roman" w:hAnsi="Times New Roman" w:cs="Times New Roman"/>
                <w:i/>
                <w:szCs w:val="24"/>
              </w:rPr>
              <w:t>(</w:t>
            </w:r>
            <w:r w:rsidRPr="007B004C">
              <w:rPr>
                <w:rFonts w:ascii="Times New Roman" w:hAnsi="Times New Roman" w:cs="Times New Roman"/>
                <w:i/>
                <w:szCs w:val="24"/>
              </w:rPr>
              <w:t>лист 2</w:t>
            </w:r>
            <w:r w:rsidR="000D1A39" w:rsidRPr="007B004C">
              <w:rPr>
                <w:rFonts w:ascii="Times New Roman" w:hAnsi="Times New Roman" w:cs="Times New Roman"/>
                <w:i/>
                <w:szCs w:val="24"/>
              </w:rPr>
              <w:t>)</w:t>
            </w:r>
          </w:p>
          <w:p w:rsidR="005D1901" w:rsidRPr="007B004C" w:rsidRDefault="0033038D" w:rsidP="007B004C">
            <w:pPr>
              <w:spacing w:before="36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noProof/>
                <w:lang w:eastAsia="ru-RU"/>
              </w:rPr>
              <w:lastRenderedPageBreak/>
              <w:drawing>
                <wp:inline distT="0" distB="0" distL="0" distR="0" wp14:anchorId="1A9367D2" wp14:editId="1CB15F3D">
                  <wp:extent cx="5382730" cy="7594600"/>
                  <wp:effectExtent l="19050" t="19050" r="27940" b="2540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2730" cy="7594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901" w:rsidRPr="007B004C" w:rsidRDefault="005D1901" w:rsidP="007B004C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004C">
              <w:rPr>
                <w:rFonts w:ascii="Times New Roman" w:hAnsi="Times New Roman" w:cs="Times New Roman"/>
                <w:i/>
                <w:sz w:val="24"/>
                <w:szCs w:val="24"/>
              </w:rPr>
              <w:t>Рис. 1</w:t>
            </w:r>
            <w:r w:rsidR="0033038D" w:rsidRPr="007B004C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Pr="007B004C">
              <w:rPr>
                <w:rFonts w:ascii="Times New Roman" w:hAnsi="Times New Roman" w:cs="Times New Roman"/>
                <w:i/>
                <w:sz w:val="24"/>
                <w:szCs w:val="24"/>
              </w:rPr>
              <w:t>. Бланк ответов № 2 по китайскому языку (лист 1)</w:t>
            </w:r>
          </w:p>
          <w:p w:rsidR="005D1901" w:rsidRPr="007B004C" w:rsidRDefault="0033038D" w:rsidP="007B004C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noProof/>
                <w:lang w:eastAsia="ru-RU"/>
              </w:rPr>
              <w:lastRenderedPageBreak/>
              <w:drawing>
                <wp:inline distT="0" distB="0" distL="0" distR="0" wp14:anchorId="5A63BEDE" wp14:editId="7F24D6CB">
                  <wp:extent cx="5622925" cy="7983755"/>
                  <wp:effectExtent l="19050" t="19050" r="15875" b="1778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925" cy="79837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901" w:rsidRPr="007B004C" w:rsidRDefault="005D1901" w:rsidP="007B004C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7B004C">
              <w:rPr>
                <w:rFonts w:ascii="Times New Roman" w:hAnsi="Times New Roman" w:cs="Times New Roman"/>
                <w:i/>
                <w:szCs w:val="24"/>
              </w:rPr>
              <w:t>Рис. 1</w:t>
            </w:r>
            <w:r w:rsidR="0033038D" w:rsidRPr="007B004C">
              <w:rPr>
                <w:rFonts w:ascii="Times New Roman" w:hAnsi="Times New Roman" w:cs="Times New Roman"/>
                <w:i/>
                <w:szCs w:val="24"/>
              </w:rPr>
              <w:t>5</w:t>
            </w:r>
            <w:r w:rsidRPr="007B004C">
              <w:rPr>
                <w:rFonts w:ascii="Times New Roman" w:hAnsi="Times New Roman" w:cs="Times New Roman"/>
                <w:i/>
                <w:szCs w:val="24"/>
              </w:rPr>
              <w:t>. Бланк ответов № 2 по китайскому языку (лист 2)</w:t>
            </w:r>
          </w:p>
          <w:p w:rsidR="007B004C" w:rsidRDefault="007B004C" w:rsidP="007B004C">
            <w:pPr>
              <w:spacing w:before="600"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Pr="007B004C" w:rsidRDefault="005D1901" w:rsidP="007B004C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 xml:space="preserve">Бланк ответов № 2 (лист 1 и лист 2) предназначен для записи ответов на задания </w:t>
            </w:r>
            <w:r w:rsidR="0033038D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КИМ для проведения ЕГЭ </w:t>
            </w:r>
            <w:r w:rsidR="007B004C">
              <w:rPr>
                <w:rFonts w:ascii="Times New Roman" w:hAnsi="Times New Roman" w:cs="Times New Roman"/>
                <w:sz w:val="28"/>
                <w:szCs w:val="26"/>
              </w:rPr>
              <w:t>с развернутым ответом</w:t>
            </w:r>
            <w:r w:rsidR="007B004C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(</w:t>
            </w:r>
            <w:r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строго в соответствии </w:t>
            </w:r>
            <w:r w:rsidR="0051082B">
              <w:rPr>
                <w:rFonts w:ascii="Times New Roman" w:hAnsi="Times New Roman" w:cs="Times New Roman"/>
                <w:b/>
                <w:sz w:val="28"/>
                <w:szCs w:val="26"/>
              </w:rPr>
              <w:t>с требованиями инструкции к КИМ</w:t>
            </w:r>
            <w:r w:rsidR="0051082B">
              <w:rPr>
                <w:rFonts w:ascii="Times New Roman" w:hAnsi="Times New Roman" w:cs="Times New Roman"/>
                <w:b/>
                <w:sz w:val="28"/>
                <w:szCs w:val="26"/>
              </w:rPr>
              <w:br/>
            </w:r>
            <w:r w:rsidR="0033038D"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для проведения </w:t>
            </w:r>
            <w:r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>ЕГЭ и к отдельным заданиям КИМ ЕГЭ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).</w:t>
            </w:r>
          </w:p>
          <w:tbl>
            <w:tblPr>
              <w:tblStyle w:val="a3"/>
              <w:tblW w:w="8845" w:type="dxa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EF5EBC" w:rsidRPr="007B004C" w:rsidTr="007B004C">
              <w:trPr>
                <w:trHeight w:val="1397"/>
              </w:trPr>
              <w:tc>
                <w:tcPr>
                  <w:tcW w:w="1447" w:type="dxa"/>
                  <w:vAlign w:val="center"/>
                </w:tcPr>
                <w:p w:rsidR="00EF5EBC" w:rsidRPr="007B004C" w:rsidRDefault="00EF5EBC" w:rsidP="00EF5EBC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004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EF5EBC" w:rsidRPr="007B004C" w:rsidRDefault="007D1038" w:rsidP="00FC436D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1038">
                    <w:rPr>
                      <w:rFonts w:ascii="Times New Roman" w:hAnsi="Times New Roman" w:cs="Times New Roman"/>
                      <w:sz w:val="28"/>
                      <w:szCs w:val="26"/>
                    </w:rPr>
                    <w:t>На ЕГЭ по иностр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>анным языкам участники экзамена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 xml:space="preserve">при записи развернутых </w:t>
                  </w:r>
                  <w:r w:rsidRPr="007D1038"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>ответов</w:t>
                  </w:r>
                  <w:r w:rsidRPr="007D1038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исполь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зуют </w:t>
                  </w:r>
                  <w:r w:rsidR="00FC436D">
                    <w:rPr>
                      <w:rFonts w:ascii="Times New Roman" w:hAnsi="Times New Roman" w:cs="Times New Roman"/>
                      <w:sz w:val="28"/>
                      <w:szCs w:val="26"/>
                    </w:rPr>
                    <w:t>диакритические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знаки в </w:t>
                  </w:r>
                  <w:r w:rsidRPr="007D1038">
                    <w:rPr>
                      <w:rFonts w:ascii="Times New Roman" w:hAnsi="Times New Roman" w:cs="Times New Roman"/>
                      <w:sz w:val="28"/>
                      <w:szCs w:val="26"/>
                    </w:rPr>
                    <w:t>соответствии с правилами орфографии соответствующего иностранного языка, правильность их использования будет учитываться</w:t>
                  </w:r>
                  <w:r w:rsidR="00FC436D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D1038">
                    <w:rPr>
                      <w:rFonts w:ascii="Times New Roman" w:hAnsi="Times New Roman" w:cs="Times New Roman"/>
                      <w:sz w:val="28"/>
                      <w:szCs w:val="26"/>
                    </w:rPr>
                    <w:t>при оценивании ответа</w:t>
                  </w:r>
                  <w:r w:rsidR="00EF5EBC"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>.</w:t>
                  </w:r>
                </w:p>
              </w:tc>
            </w:tr>
          </w:tbl>
          <w:p w:rsidR="005D1901" w:rsidRPr="007B004C" w:rsidRDefault="005D1901" w:rsidP="003F5474">
            <w:pPr>
              <w:spacing w:before="120"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Бланк ответов № 2 (лист 1 и лист 2) по китайскому языку (рис. 1</w:t>
            </w:r>
            <w:r w:rsidR="00EF5EBC" w:rsidRPr="007B004C">
              <w:rPr>
                <w:rFonts w:ascii="Times New Roman" w:hAnsi="Times New Roman" w:cs="Times New Roman"/>
                <w:sz w:val="28"/>
                <w:szCs w:val="26"/>
              </w:rPr>
              <w:t>4</w:t>
            </w:r>
            <w:r w:rsidR="003F5474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и рис. 1</w:t>
            </w:r>
            <w:r w:rsidR="00EF5EBC" w:rsidRPr="007B004C">
              <w:rPr>
                <w:rFonts w:ascii="Times New Roman" w:hAnsi="Times New Roman" w:cs="Times New Roman"/>
                <w:sz w:val="28"/>
                <w:szCs w:val="26"/>
              </w:rPr>
              <w:t>5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)</w:t>
            </w:r>
            <w:r w:rsidR="0023411D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предназначен для записи ответов на задания </w:t>
            </w:r>
            <w:r w:rsidR="003F5474">
              <w:rPr>
                <w:rFonts w:ascii="Times New Roman" w:hAnsi="Times New Roman" w:cs="Times New Roman"/>
                <w:sz w:val="28"/>
                <w:szCs w:val="26"/>
              </w:rPr>
              <w:t>КИМ</w:t>
            </w:r>
            <w:r w:rsidR="003F5474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="00EF5EBC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для проведения ЕГЭ 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с развернутым ответом по китайскому языку</w:t>
            </w:r>
            <w:r w:rsidR="0023411D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(строго в соответствии с требованиями инструкции к КИМ </w:t>
            </w:r>
            <w:r w:rsidR="00EF5EBC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для проведения </w:t>
            </w:r>
            <w:r w:rsidR="003F5474">
              <w:rPr>
                <w:rFonts w:ascii="Times New Roman" w:hAnsi="Times New Roman" w:cs="Times New Roman"/>
                <w:sz w:val="28"/>
                <w:szCs w:val="26"/>
              </w:rPr>
              <w:t>ЕГЭ</w:t>
            </w:r>
            <w:r w:rsidR="003F5474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и к отдельным заданиям</w:t>
            </w:r>
            <w:r w:rsidR="0023411D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КИМ). Каждый иероглифический знак и каждый знак препинания следует писать</w:t>
            </w:r>
            <w:r w:rsidR="0023411D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внутри отдельной клетки в поле ответов бланка ответов № 2 (дополнительного бланка</w:t>
            </w:r>
            <w:r w:rsidR="0023411D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ответов № 2) (рис. 1</w:t>
            </w:r>
            <w:r w:rsidR="0033038D" w:rsidRPr="007B004C">
              <w:rPr>
                <w:rFonts w:ascii="Times New Roman" w:hAnsi="Times New Roman" w:cs="Times New Roman"/>
                <w:sz w:val="28"/>
                <w:szCs w:val="26"/>
              </w:rPr>
              <w:t>6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).</w:t>
            </w:r>
          </w:p>
          <w:p w:rsidR="0023411D" w:rsidRPr="007B004C" w:rsidRDefault="0023411D" w:rsidP="002341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004C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7666BB" wp14:editId="4C4FC8E8">
                  <wp:extent cx="5743691" cy="869562"/>
                  <wp:effectExtent l="19050" t="19050" r="9525" b="2603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691" cy="8695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11D" w:rsidRPr="007B004C" w:rsidRDefault="0023411D" w:rsidP="007B004C">
            <w:pPr>
              <w:spacing w:after="120"/>
              <w:jc w:val="center"/>
              <w:rPr>
                <w:rFonts w:ascii="Times New Roman" w:hAnsi="Times New Roman" w:cs="Times New Roman"/>
                <w:i/>
                <w:szCs w:val="26"/>
              </w:rPr>
            </w:pPr>
            <w:r w:rsidRPr="007B004C">
              <w:rPr>
                <w:rFonts w:ascii="Times New Roman" w:hAnsi="Times New Roman" w:cs="Times New Roman"/>
                <w:i/>
                <w:szCs w:val="26"/>
              </w:rPr>
              <w:t>Рис.1</w:t>
            </w:r>
            <w:r w:rsidR="0033038D" w:rsidRPr="007B004C">
              <w:rPr>
                <w:rFonts w:ascii="Times New Roman" w:hAnsi="Times New Roman" w:cs="Times New Roman"/>
                <w:i/>
                <w:szCs w:val="26"/>
              </w:rPr>
              <w:t>6</w:t>
            </w:r>
            <w:r w:rsidRPr="007B004C">
              <w:rPr>
                <w:rFonts w:ascii="Times New Roman" w:hAnsi="Times New Roman" w:cs="Times New Roman"/>
                <w:i/>
                <w:szCs w:val="26"/>
              </w:rPr>
              <w:t>. Образец написания иероглифических знаков</w:t>
            </w:r>
          </w:p>
          <w:p w:rsidR="0023411D" w:rsidRPr="007B004C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>Записи в лист 1 и лис</w:t>
            </w:r>
            <w:r w:rsidR="00131ABC">
              <w:rPr>
                <w:rFonts w:ascii="Times New Roman" w:hAnsi="Times New Roman" w:cs="Times New Roman"/>
                <w:b/>
                <w:sz w:val="28"/>
                <w:szCs w:val="26"/>
              </w:rPr>
              <w:t>т 2 бланка ответов № 2 делаются</w:t>
            </w:r>
            <w:r w:rsidR="00131ABC">
              <w:rPr>
                <w:rFonts w:ascii="Times New Roman" w:hAnsi="Times New Roman" w:cs="Times New Roman"/>
                <w:b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>в следующей последовательности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: сначала заполняется лист 1, затем заполняется лист 2. Записи делаются строго на лицевой стороне, оборотная сторона листов бланка ответов № 2 </w:t>
            </w:r>
            <w:r w:rsidRPr="00131ABC">
              <w:rPr>
                <w:rFonts w:ascii="Times New Roman" w:hAnsi="Times New Roman" w:cs="Times New Roman"/>
                <w:sz w:val="28"/>
                <w:szCs w:val="26"/>
              </w:rPr>
              <w:t>НЕ ЗАПОЛНЯЕТСЯ!</w:t>
            </w:r>
          </w:p>
          <w:p w:rsidR="00131ABC" w:rsidRDefault="00131ABC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131ABC">
              <w:rPr>
                <w:rFonts w:ascii="Times New Roman" w:hAnsi="Times New Roman" w:cs="Times New Roman"/>
                <w:sz w:val="28"/>
                <w:szCs w:val="26"/>
              </w:rPr>
              <w:t>При недостатке места для ответо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в на бланке ответов № 2 (лист 1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131ABC">
              <w:rPr>
                <w:rFonts w:ascii="Times New Roman" w:hAnsi="Times New Roman" w:cs="Times New Roman"/>
                <w:sz w:val="28"/>
                <w:szCs w:val="26"/>
              </w:rPr>
              <w:t>и лист 2) участнику экзамена следует попросить дополнительный бланк ответов № 2. В случае заполнения дополнительного бланка ответов № 2 при незаполненных листах (листа 1 и/или листа 2) основного бланка ответов № 2 ответы, внесенные в до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полнительный бланк ответов № 2,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131ABC">
              <w:rPr>
                <w:rFonts w:ascii="Times New Roman" w:hAnsi="Times New Roman" w:cs="Times New Roman"/>
                <w:sz w:val="28"/>
                <w:szCs w:val="26"/>
              </w:rPr>
              <w:t>НЕ ОЦЕНИВАЮТСЯ.</w:t>
            </w:r>
          </w:p>
          <w:p w:rsidR="0023411D" w:rsidRPr="007B004C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Запрещается делать какие-либо з</w:t>
            </w:r>
            <w:r w:rsidR="00862D20">
              <w:rPr>
                <w:rFonts w:ascii="Times New Roman" w:hAnsi="Times New Roman" w:cs="Times New Roman"/>
                <w:sz w:val="28"/>
                <w:szCs w:val="26"/>
              </w:rPr>
              <w:t>аписи и пометки, не относящиеся</w:t>
            </w:r>
            <w:r w:rsidR="00862D20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к ответам на задания, в </w:t>
            </w:r>
            <w:r w:rsidR="00862D20">
              <w:rPr>
                <w:rFonts w:ascii="Times New Roman" w:hAnsi="Times New Roman" w:cs="Times New Roman"/>
                <w:sz w:val="28"/>
                <w:szCs w:val="26"/>
              </w:rPr>
              <w:t>том числе содержащие информацию</w:t>
            </w:r>
            <w:r w:rsidR="00862D20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о персональных данных участника экзамена. При наличии указанных записей и пометок ответы, внесенные в бланки, </w:t>
            </w:r>
            <w:r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>НЕ ПРОВЕРЯЮТСЯ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  <w:p w:rsidR="0023411D" w:rsidRPr="007B004C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Поля верхней части бла</w:t>
            </w:r>
            <w:r w:rsidR="00050659">
              <w:rPr>
                <w:rFonts w:ascii="Times New Roman" w:hAnsi="Times New Roman" w:cs="Times New Roman"/>
                <w:sz w:val="28"/>
                <w:szCs w:val="26"/>
              </w:rPr>
              <w:t>нка ответов № 2 («Код региона»,</w:t>
            </w:r>
            <w:r w:rsidR="00050659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«Код предмета» и «Название предм</w:t>
            </w:r>
            <w:r w:rsidR="00050659">
              <w:rPr>
                <w:rFonts w:ascii="Times New Roman" w:hAnsi="Times New Roman" w:cs="Times New Roman"/>
                <w:sz w:val="28"/>
                <w:szCs w:val="26"/>
              </w:rPr>
              <w:t>ета») заполняются автоматически</w:t>
            </w:r>
            <w:r w:rsidR="00050659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в соответствии с информацией, внесенной в бланк регистрации и бланк ответов № 1. В лист 1 бланка ответов № 2 автоматически вносится цифровое значение горизонтального ш</w:t>
            </w:r>
            <w:r w:rsidR="00050659">
              <w:rPr>
                <w:rFonts w:ascii="Times New Roman" w:hAnsi="Times New Roman" w:cs="Times New Roman"/>
                <w:sz w:val="28"/>
                <w:szCs w:val="26"/>
              </w:rPr>
              <w:t>трихкода листа 2 бланка ответов</w:t>
            </w:r>
            <w:r w:rsidR="00050659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№ 2. Поле «Резерв-5» не заполняется.</w:t>
            </w:r>
          </w:p>
          <w:p w:rsidR="0023411D" w:rsidRPr="007B004C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i/>
                <w:sz w:val="28"/>
                <w:szCs w:val="26"/>
              </w:rPr>
              <w:lastRenderedPageBreak/>
              <w:t>При проведении ЕГЭ в ППЭ с использованием ЭМ</w:t>
            </w:r>
            <w:r w:rsidR="00C67E60" w:rsidRPr="007B004C">
              <w:rPr>
                <w:rFonts w:ascii="Times New Roman" w:hAnsi="Times New Roman" w:cs="Times New Roman"/>
                <w:i/>
                <w:sz w:val="28"/>
                <w:szCs w:val="26"/>
              </w:rPr>
              <w:t xml:space="preserve"> ЕГЭ</w:t>
            </w:r>
            <w:r w:rsidRPr="007B004C">
              <w:rPr>
                <w:rFonts w:ascii="Times New Roman" w:hAnsi="Times New Roman" w:cs="Times New Roman"/>
                <w:i/>
                <w:sz w:val="28"/>
                <w:szCs w:val="26"/>
              </w:rPr>
              <w:t xml:space="preserve"> на бумажных носителях поле «Код региона» заполняется участником экзамена. Автоматически заполняются только поля «Код</w:t>
            </w:r>
            <w:r w:rsidR="001004CF" w:rsidRPr="007B004C">
              <w:rPr>
                <w:rFonts w:ascii="Times New Roman" w:hAnsi="Times New Roman" w:cs="Times New Roman"/>
                <w:i/>
                <w:sz w:val="28"/>
                <w:szCs w:val="26"/>
              </w:rPr>
              <w:t xml:space="preserve"> предмета», «Название предмета»</w:t>
            </w:r>
            <w:r w:rsidRPr="007B004C">
              <w:rPr>
                <w:rFonts w:ascii="Times New Roman" w:hAnsi="Times New Roman" w:cs="Times New Roman"/>
                <w:i/>
                <w:sz w:val="28"/>
                <w:szCs w:val="26"/>
              </w:rPr>
              <w:t>.</w:t>
            </w:r>
          </w:p>
          <w:p w:rsidR="0023411D" w:rsidRPr="007B004C" w:rsidRDefault="0023411D" w:rsidP="007B004C">
            <w:pPr>
              <w:spacing w:after="120"/>
              <w:ind w:firstLine="743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штрихкода дополнительного бланка ответов № 2 (расположенное под штрихкодом бланка), который выдается участнику экзамена. Если дополнительный бланк ответов № 2 не выдавался, то поле «Дополнительный бланк ответов № 2» остается пустым. Поле «Резерв-6» не заполняется. Если область отв</w:t>
            </w:r>
            <w:r w:rsidR="008038D8">
              <w:rPr>
                <w:rFonts w:ascii="Times New Roman" w:hAnsi="Times New Roman" w:cs="Times New Roman"/>
                <w:sz w:val="28"/>
                <w:szCs w:val="26"/>
              </w:rPr>
              <w:t>етов бланка ответов № 2 (лист 1</w:t>
            </w:r>
            <w:r w:rsidR="008038D8">
              <w:rPr>
                <w:rFonts w:ascii="Times New Roman" w:hAnsi="Times New Roman" w:cs="Times New Roman"/>
                <w:sz w:val="28"/>
                <w:szCs w:val="26"/>
              </w:rPr>
              <w:br/>
              <w:t xml:space="preserve">и 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лист 2) и дополнительных бланков ответов № 2 содержит незаполненные области, то организаторы погашают их только на лицевой стороне бланка следующим образом: «Z».</w:t>
            </w:r>
          </w:p>
          <w:tbl>
            <w:tblPr>
              <w:tblStyle w:val="a3"/>
              <w:tblW w:w="8845" w:type="dxa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1004CF" w:rsidRPr="007B004C" w:rsidTr="00826649">
              <w:trPr>
                <w:trHeight w:val="5988"/>
              </w:trPr>
              <w:tc>
                <w:tcPr>
                  <w:tcW w:w="1447" w:type="dxa"/>
                  <w:vAlign w:val="center"/>
                </w:tcPr>
                <w:p w:rsidR="001004CF" w:rsidRPr="007B004C" w:rsidRDefault="001004CF" w:rsidP="001004CF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004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1004CF" w:rsidRPr="007B004C" w:rsidRDefault="001004CF" w:rsidP="004F3AD4">
                  <w:pPr>
                    <w:ind w:left="57" w:right="57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>Как правило, знак «Z» свидетельствует о том, что участник экзамена завер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t>шил свою экзаменационную работу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и не будет возвращаться 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t>к оформлению своих ответов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на соответствующих бланках (продолжению оформления ответов). Указанный знак проставляется </w:t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B004C"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>на последнем листе</w:t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соответствующего бланка ответов. Например, участни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t>к экзамена выполнил все задания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>с развернутым ответом (или посильные ему задания), оформил ответы н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t>а задания с развернутым ответом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>на бланке ответов № 2 (лист 1) и бланке ответов № 2 (лист 2), дополнительн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t>ые бланки ответов не запрашивал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и, соответственно, не использовал их, таким образом, знак «Z» ставится на бланке ответов № 2 (лист 2) в области указанного бланка, оставшейся незаполненной участником экзамена. Знак «Z» в данном случае на бланке ответов № 2 (лист 1) не ставится, 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t>даже если на бланке ответов № 2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>(лист 1) имеется небольшая незаполненная область.</w:t>
                  </w:r>
                </w:p>
              </w:tc>
            </w:tr>
          </w:tbl>
          <w:p w:rsidR="00576F3F" w:rsidRPr="007B004C" w:rsidRDefault="00576F3F" w:rsidP="001A7618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32"/>
                <w:szCs w:val="26"/>
              </w:rPr>
            </w:pPr>
          </w:p>
        </w:tc>
      </w:tr>
      <w:tr w:rsidR="00414826" w:rsidRPr="00F91DAA" w:rsidTr="001A7618">
        <w:trPr>
          <w:trHeight w:val="567"/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A71FF4" w:rsidRPr="00F91DAA" w:rsidRDefault="00A71FF4" w:rsidP="007B3BA6">
            <w:pPr>
              <w:pStyle w:val="2"/>
              <w:numPr>
                <w:ilvl w:val="1"/>
                <w:numId w:val="19"/>
              </w:numPr>
              <w:spacing w:before="120" w:after="120"/>
              <w:ind w:left="1429"/>
              <w:jc w:val="both"/>
              <w:outlineLvl w:val="1"/>
              <w:rPr>
                <w:b/>
                <w:szCs w:val="28"/>
              </w:rPr>
            </w:pPr>
            <w:r w:rsidRPr="00F91DAA">
              <w:rPr>
                <w:b/>
                <w:szCs w:val="28"/>
              </w:rPr>
              <w:lastRenderedPageBreak/>
              <w:t>Заполнение дополнительного бланка ответов № 2</w:t>
            </w:r>
          </w:p>
        </w:tc>
      </w:tr>
    </w:tbl>
    <w:p w:rsidR="00A71FF4" w:rsidRPr="00F91DAA" w:rsidRDefault="0068295F" w:rsidP="00D17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91DAA">
        <w:rPr>
          <w:noProof/>
          <w:lang w:eastAsia="ru-RU"/>
        </w:rPr>
        <w:lastRenderedPageBreak/>
        <w:drawing>
          <wp:inline distT="0" distB="0" distL="0" distR="0" wp14:anchorId="42DBDD5D" wp14:editId="3B585A54">
            <wp:extent cx="5637887" cy="8015605"/>
            <wp:effectExtent l="19050" t="19050" r="20320" b="2349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887" cy="80156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71FF4" w:rsidRPr="00F91DAA" w:rsidRDefault="00A71FF4" w:rsidP="00F91DAA">
      <w:pPr>
        <w:spacing w:line="240" w:lineRule="auto"/>
        <w:jc w:val="center"/>
        <w:rPr>
          <w:rFonts w:ascii="Times New Roman" w:hAnsi="Times New Roman" w:cs="Times New Roman"/>
          <w:i/>
          <w:iCs/>
          <w:szCs w:val="26"/>
        </w:rPr>
      </w:pPr>
      <w:r w:rsidRPr="00F91DAA">
        <w:rPr>
          <w:rFonts w:ascii="Times New Roman" w:hAnsi="Times New Roman" w:cs="Times New Roman"/>
          <w:i/>
          <w:szCs w:val="24"/>
        </w:rPr>
        <w:t>Рис. 1</w:t>
      </w:r>
      <w:r w:rsidR="0068295F" w:rsidRPr="00F91DAA">
        <w:rPr>
          <w:rFonts w:ascii="Times New Roman" w:hAnsi="Times New Roman" w:cs="Times New Roman"/>
          <w:i/>
          <w:szCs w:val="24"/>
        </w:rPr>
        <w:t>7</w:t>
      </w:r>
      <w:r w:rsidRPr="00F91DAA">
        <w:rPr>
          <w:rFonts w:ascii="Times New Roman" w:hAnsi="Times New Roman" w:cs="Times New Roman"/>
          <w:i/>
          <w:szCs w:val="24"/>
        </w:rPr>
        <w:t xml:space="preserve">. </w:t>
      </w:r>
      <w:r w:rsidRPr="00F91DAA">
        <w:rPr>
          <w:rFonts w:ascii="Times New Roman" w:hAnsi="Times New Roman" w:cs="Times New Roman"/>
          <w:i/>
          <w:iCs/>
          <w:szCs w:val="26"/>
        </w:rPr>
        <w:t>Дополнительный бланк ответов № 2</w:t>
      </w:r>
    </w:p>
    <w:p w:rsidR="001A7618" w:rsidRPr="00F91DAA" w:rsidRDefault="0068295F" w:rsidP="00F91DAA">
      <w:pPr>
        <w:spacing w:line="240" w:lineRule="auto"/>
        <w:jc w:val="center"/>
        <w:rPr>
          <w:rFonts w:ascii="Times New Roman" w:hAnsi="Times New Roman" w:cs="Times New Roman"/>
          <w:i/>
          <w:iCs/>
          <w:szCs w:val="26"/>
        </w:rPr>
      </w:pPr>
      <w:r w:rsidRPr="00F91DAA">
        <w:rPr>
          <w:noProof/>
          <w:lang w:eastAsia="ru-RU"/>
        </w:rPr>
        <w:lastRenderedPageBreak/>
        <w:drawing>
          <wp:inline distT="0" distB="0" distL="0" distR="0" wp14:anchorId="59C01EFD" wp14:editId="696A16F3">
            <wp:extent cx="5591839" cy="8067675"/>
            <wp:effectExtent l="19050" t="19050" r="2794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839" cy="80676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1A7618" w:rsidRPr="00F91DAA">
        <w:rPr>
          <w:rFonts w:ascii="Times New Roman" w:hAnsi="Times New Roman" w:cs="Times New Roman"/>
          <w:i/>
          <w:szCs w:val="24"/>
        </w:rPr>
        <w:t xml:space="preserve">Рис. </w:t>
      </w:r>
      <w:r w:rsidRPr="00F91DAA">
        <w:rPr>
          <w:rFonts w:ascii="Times New Roman" w:hAnsi="Times New Roman" w:cs="Times New Roman"/>
          <w:i/>
          <w:szCs w:val="24"/>
        </w:rPr>
        <w:t>18</w:t>
      </w:r>
      <w:r w:rsidR="001A7618" w:rsidRPr="00F91DAA">
        <w:rPr>
          <w:rFonts w:ascii="Times New Roman" w:hAnsi="Times New Roman" w:cs="Times New Roman"/>
          <w:i/>
          <w:szCs w:val="24"/>
        </w:rPr>
        <w:t xml:space="preserve">. </w:t>
      </w:r>
      <w:r w:rsidR="001A7618" w:rsidRPr="00F91DAA">
        <w:rPr>
          <w:rFonts w:ascii="Times New Roman" w:hAnsi="Times New Roman" w:cs="Times New Roman"/>
          <w:i/>
          <w:iCs/>
          <w:szCs w:val="26"/>
        </w:rPr>
        <w:t>Дополнительный бланк ответов № 2 по китайскому языку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1A7618" w:rsidRPr="00F91DAA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Дополнительный бланк ответов № 2 (рис. </w:t>
            </w:r>
            <w:r w:rsidR="0068295F"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17, рис. 18</w:t>
            </w:r>
            <w:r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) выдается организатором в аудитории по требованию участника экзамена в случае, если места на бланке ответов № 2 (лист 1 и лист 2) для записи развернутых ответов недостаточно.</w:t>
            </w:r>
          </w:p>
          <w:p w:rsidR="001A7618" w:rsidRPr="00F91DAA" w:rsidRDefault="001A7618" w:rsidP="00F91DAA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lastRenderedPageBreak/>
              <w:t>Запрещается делать какие-либо з</w:t>
            </w:r>
            <w:r w:rsid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аписи и пометки, не относящиеся</w:t>
            </w:r>
            <w:r w:rsid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br/>
            </w:r>
            <w:r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к ответам на задания, в </w:t>
            </w:r>
            <w:r w:rsid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том числе содержащие информацию</w:t>
            </w:r>
            <w:r w:rsid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br/>
            </w:r>
            <w:r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о персональных данных участника экзамена. При наличии указанных записей и пометок ответы, внесенные в бланки, </w:t>
            </w:r>
            <w:r w:rsidRPr="00F91DAA">
              <w:rPr>
                <w:rFonts w:ascii="Times New Roman" w:eastAsia="SimSun" w:hAnsi="Times New Roman" w:cs="Times New Roman"/>
                <w:b/>
                <w:sz w:val="28"/>
                <w:szCs w:val="26"/>
                <w:lang w:eastAsia="ru-RU"/>
              </w:rPr>
              <w:t>НЕ ПРОВЕРЯЮТСЯ</w:t>
            </w:r>
            <w:r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.</w:t>
            </w:r>
          </w:p>
          <w:p w:rsidR="001A7618" w:rsidRPr="00F91DAA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В верхней части бланка поле «Код региона» заполняется автоматически, поля «Код </w:t>
            </w:r>
            <w:r w:rsidR="00070D19"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предмета» и «Название предмета»</w:t>
            </w:r>
            <w:r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заполняются участником экзамена и должны полностью соответствовать информации, указанной в бланке ответов № 2.</w:t>
            </w:r>
          </w:p>
          <w:p w:rsidR="001A7618" w:rsidRPr="00F91DAA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i/>
                <w:sz w:val="28"/>
                <w:szCs w:val="26"/>
                <w:lang w:eastAsia="ru-RU"/>
              </w:rPr>
            </w:pPr>
            <w:r w:rsidRPr="00F91DAA">
              <w:rPr>
                <w:rFonts w:ascii="Times New Roman" w:eastAsia="SimSun" w:hAnsi="Times New Roman" w:cs="Times New Roman"/>
                <w:i/>
                <w:sz w:val="28"/>
                <w:szCs w:val="26"/>
                <w:lang w:eastAsia="ru-RU"/>
              </w:rPr>
              <w:t>При проведении ЕГЭ в ППЭ с использованием ЭМ</w:t>
            </w:r>
            <w:r w:rsidR="001425BF" w:rsidRPr="00F91DAA">
              <w:rPr>
                <w:rFonts w:ascii="Times New Roman" w:eastAsia="SimSun" w:hAnsi="Times New Roman" w:cs="Times New Roman"/>
                <w:i/>
                <w:sz w:val="28"/>
                <w:szCs w:val="26"/>
                <w:lang w:eastAsia="ru-RU"/>
              </w:rPr>
              <w:t xml:space="preserve"> ЕГЭ</w:t>
            </w:r>
            <w:r w:rsidRPr="00F91DAA">
              <w:rPr>
                <w:rFonts w:ascii="Times New Roman" w:eastAsia="SimSun" w:hAnsi="Times New Roman" w:cs="Times New Roman"/>
                <w:i/>
                <w:sz w:val="28"/>
                <w:szCs w:val="26"/>
                <w:lang w:eastAsia="ru-RU"/>
              </w:rPr>
              <w:t xml:space="preserve"> на бумажных носителях заполняются поля «Код региона», «Код предмета», «Название предмета».</w:t>
            </w:r>
          </w:p>
          <w:p w:rsidR="001A7618" w:rsidRPr="00F43E43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pacing w:val="-2"/>
                <w:sz w:val="28"/>
                <w:szCs w:val="26"/>
                <w:highlight w:val="yellow"/>
                <w:lang w:eastAsia="ru-RU"/>
              </w:rPr>
            </w:pPr>
            <w:r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 xml:space="preserve">Поле «Дополнительный бланк ответов № 2» </w:t>
            </w:r>
            <w:r w:rsidRPr="00F91DAA">
              <w:rPr>
                <w:rFonts w:ascii="Times New Roman" w:eastAsia="SimSun" w:hAnsi="Times New Roman" w:cs="Times New Roman"/>
                <w:b/>
                <w:spacing w:val="-2"/>
                <w:sz w:val="28"/>
                <w:szCs w:val="26"/>
                <w:lang w:eastAsia="ru-RU"/>
              </w:rPr>
              <w:t>заполняется</w:t>
            </w:r>
            <w:r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 xml:space="preserve"> организатором в аудитории </w:t>
            </w:r>
            <w:r w:rsidRPr="00F91DAA">
              <w:rPr>
                <w:rFonts w:ascii="Times New Roman" w:eastAsia="SimSun" w:hAnsi="Times New Roman" w:cs="Times New Roman"/>
                <w:b/>
                <w:spacing w:val="-2"/>
                <w:sz w:val="28"/>
                <w:szCs w:val="26"/>
                <w:lang w:eastAsia="ru-RU"/>
              </w:rPr>
              <w:t>только при выдаче следующего дополнительного бланка ответов № 2</w:t>
            </w:r>
            <w:r w:rsid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>, если участнику экзамена</w:t>
            </w:r>
            <w:r w:rsid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br/>
            </w:r>
            <w:r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>не хватило места на ранее выданных</w:t>
            </w:r>
            <w:r w:rsid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 xml:space="preserve"> дополнительных бланках ответов</w:t>
            </w:r>
            <w:r w:rsid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br/>
            </w:r>
            <w:r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>№ 2. В этом случае организатор в аудитории вносит в это поле цифровое значение штрихкода следующего дополнительного бланка ответов № 2 (расположенное под штрихкодом бланка), который выдает участнику экзамена для заполнения. Если д</w:t>
            </w:r>
            <w:r w:rsidR="00F91DAA"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>ополнительный бланк ответов № 2</w:t>
            </w:r>
            <w:r w:rsidR="00F91DAA"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br/>
            </w:r>
            <w:r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>не выдавался, то поле «Дополнительный бланк ответов № 2» остается пустым.</w:t>
            </w:r>
          </w:p>
          <w:p w:rsidR="001A7618" w:rsidRPr="003C3190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В поле «Лист» организатор в аудитории при выдаче дополнительного бланка ответов № 2 вносит порядковый номер листа работы участника экзамена, нач</w:t>
            </w:r>
            <w:r w:rsidR="003C3190"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иная с цифры 3. Поле «Резерв-6»</w:t>
            </w:r>
            <w:r w:rsidR="003C3190"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br/>
            </w:r>
            <w:r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не заполняется.</w:t>
            </w:r>
          </w:p>
          <w:p w:rsidR="001A7618" w:rsidRPr="00B30A55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При заполнении доп</w:t>
            </w:r>
            <w:r w:rsidR="003C3190"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олнительного бланка ответов № 2</w:t>
            </w:r>
            <w:r w:rsidR="003C3190"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br/>
            </w:r>
            <w:r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по китайскому языку (рис. </w:t>
            </w:r>
            <w:r w:rsidR="00D921CE"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18</w:t>
            </w:r>
            <w:r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) каждый иероглифический знак и каждый знак препинания следует писать внутри отдельной клетки области </w:t>
            </w:r>
            <w:r w:rsidRPr="00B30A55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ответов.</w:t>
            </w:r>
          </w:p>
          <w:p w:rsidR="001A7618" w:rsidRPr="00B30A55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B30A55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Ответы, внесенные в каждый следующий дополнительный бланк ответов № 2, оцениваются только при наличии полностью заполненного предыдущего дополнительного бланка ответов № 2.</w:t>
            </w:r>
          </w:p>
          <w:p w:rsidR="00FD09F8" w:rsidRPr="00B30A55" w:rsidRDefault="001A7618" w:rsidP="00B30A55">
            <w:pPr>
              <w:spacing w:after="240"/>
              <w:ind w:firstLine="709"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B30A55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Если дополнительный бланк ответов № 2 содержит незаполненные области (за исключением регистрационных полей), то организаторы погашают их только на лицевой стороне бланка следующим образом: «Z».</w:t>
            </w:r>
          </w:p>
          <w:tbl>
            <w:tblPr>
              <w:tblStyle w:val="a3"/>
              <w:tblW w:w="8845" w:type="dxa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036901" w:rsidTr="00F91DAA">
              <w:trPr>
                <w:trHeight w:val="2171"/>
              </w:trPr>
              <w:tc>
                <w:tcPr>
                  <w:tcW w:w="1447" w:type="dxa"/>
                  <w:vAlign w:val="center"/>
                </w:tcPr>
                <w:p w:rsidR="00036901" w:rsidRPr="007E2C2B" w:rsidRDefault="00036901" w:rsidP="00036901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2C2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036901" w:rsidRPr="007E2C2B" w:rsidRDefault="00036901" w:rsidP="00036901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2C2B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Как правило, знак «Z» свидетельствует о том, что участник экзамена завершил свою экзаменационную работу и не будет возвращаться к оформлению своих ответов на соответствующих бланках (продолжению оформления ответов). Указанный знак проставляется </w:t>
                  </w:r>
                  <w:r w:rsidRPr="007E2C2B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E2C2B"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>на последнем листе</w:t>
                  </w:r>
                  <w:r w:rsidRPr="007E2C2B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соответствующего бланка ответов.</w:t>
                  </w:r>
                </w:p>
              </w:tc>
            </w:tr>
          </w:tbl>
          <w:p w:rsidR="00A30CC7" w:rsidRPr="001A7618" w:rsidRDefault="00A30CC7" w:rsidP="00036901">
            <w:pPr>
              <w:spacing w:before="240" w:after="20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</w:tbl>
    <w:p w:rsidR="00170F18" w:rsidRPr="001A7618" w:rsidRDefault="00170F18" w:rsidP="001A7618">
      <w:pPr>
        <w:rPr>
          <w:sz w:val="6"/>
        </w:rPr>
      </w:pPr>
    </w:p>
    <w:sectPr w:rsidR="00170F18" w:rsidRPr="001A7618" w:rsidSect="007A5D03">
      <w:headerReference w:type="default" r:id="rId33"/>
      <w:pgSz w:w="11906" w:h="16838"/>
      <w:pgMar w:top="1134" w:right="1276" w:bottom="1134" w:left="1559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DD3" w:rsidRDefault="00546DD3" w:rsidP="00CE0494">
      <w:pPr>
        <w:spacing w:after="0" w:line="240" w:lineRule="auto"/>
      </w:pPr>
      <w:r>
        <w:separator/>
      </w:r>
    </w:p>
  </w:endnote>
  <w:endnote w:type="continuationSeparator" w:id="0">
    <w:p w:rsidR="00546DD3" w:rsidRDefault="00546DD3" w:rsidP="00CE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DD3" w:rsidRDefault="00546DD3" w:rsidP="00CE0494">
      <w:pPr>
        <w:spacing w:after="0" w:line="240" w:lineRule="auto"/>
      </w:pPr>
      <w:r>
        <w:separator/>
      </w:r>
    </w:p>
  </w:footnote>
  <w:footnote w:type="continuationSeparator" w:id="0">
    <w:p w:rsidR="00546DD3" w:rsidRDefault="00546DD3" w:rsidP="00CE0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5323485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E0699B" w:rsidRPr="00E4600F" w:rsidRDefault="00E0699B" w:rsidP="00CE0494">
        <w:pPr>
          <w:pStyle w:val="a5"/>
          <w:jc w:val="right"/>
          <w:rPr>
            <w:rFonts w:ascii="Times New Roman" w:hAnsi="Times New Roman"/>
          </w:rPr>
        </w:pPr>
        <w:r w:rsidRPr="00E4600F">
          <w:rPr>
            <w:rFonts w:ascii="Times New Roman" w:hAnsi="Times New Roman"/>
          </w:rPr>
          <w:fldChar w:fldCharType="begin"/>
        </w:r>
        <w:r w:rsidRPr="00E4600F">
          <w:rPr>
            <w:rFonts w:ascii="Times New Roman" w:hAnsi="Times New Roman"/>
          </w:rPr>
          <w:instrText>PAGE   \* MERGEFORMAT</w:instrText>
        </w:r>
        <w:r w:rsidRPr="00E4600F">
          <w:rPr>
            <w:rFonts w:ascii="Times New Roman" w:hAnsi="Times New Roman"/>
          </w:rPr>
          <w:fldChar w:fldCharType="separate"/>
        </w:r>
        <w:r w:rsidR="00822D66">
          <w:rPr>
            <w:rFonts w:ascii="Times New Roman" w:hAnsi="Times New Roman"/>
            <w:noProof/>
          </w:rPr>
          <w:t>3</w:t>
        </w:r>
        <w:r w:rsidRPr="00E4600F">
          <w:rPr>
            <w:rFonts w:ascii="Times New Roman" w:hAnsi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01EE5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07230A67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0A5457C0"/>
    <w:multiLevelType w:val="hybridMultilevel"/>
    <w:tmpl w:val="4CFA8316"/>
    <w:lvl w:ilvl="0" w:tplc="263AC2D6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0EC415FD"/>
    <w:multiLevelType w:val="hybridMultilevel"/>
    <w:tmpl w:val="EDEE746C"/>
    <w:lvl w:ilvl="0" w:tplc="5A8C2774">
      <w:start w:val="1"/>
      <w:numFmt w:val="decimal"/>
      <w:lvlText w:val="2.%1."/>
      <w:lvlJc w:val="left"/>
      <w:pPr>
        <w:ind w:left="567" w:hanging="2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BC0BC6"/>
    <w:multiLevelType w:val="hybridMultilevel"/>
    <w:tmpl w:val="D20CB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B483C"/>
    <w:multiLevelType w:val="hybridMultilevel"/>
    <w:tmpl w:val="86D620C6"/>
    <w:lvl w:ilvl="0" w:tplc="605899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D67739"/>
    <w:multiLevelType w:val="hybridMultilevel"/>
    <w:tmpl w:val="513CD0F0"/>
    <w:lvl w:ilvl="0" w:tplc="0450DB74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1F6404B7"/>
    <w:multiLevelType w:val="multilevel"/>
    <w:tmpl w:val="B93EF2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25" w:hanging="720"/>
      </w:pPr>
      <w:rPr>
        <w:rFonts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8">
    <w:nsid w:val="27285656"/>
    <w:multiLevelType w:val="multilevel"/>
    <w:tmpl w:val="9B6E623E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2A303F04"/>
    <w:multiLevelType w:val="hybridMultilevel"/>
    <w:tmpl w:val="E4E23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50006E"/>
    <w:multiLevelType w:val="multilevel"/>
    <w:tmpl w:val="3FF4D31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1">
    <w:nsid w:val="2FCA100E"/>
    <w:multiLevelType w:val="hybridMultilevel"/>
    <w:tmpl w:val="A9943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224F7F"/>
    <w:multiLevelType w:val="hybridMultilevel"/>
    <w:tmpl w:val="04C2FCF8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D825DC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4">
    <w:nsid w:val="464C0C9A"/>
    <w:multiLevelType w:val="hybridMultilevel"/>
    <w:tmpl w:val="1ECE2E02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F60E50"/>
    <w:multiLevelType w:val="hybridMultilevel"/>
    <w:tmpl w:val="902C5A6C"/>
    <w:lvl w:ilvl="0" w:tplc="0450DB74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1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7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EDF2FE2"/>
    <w:multiLevelType w:val="hybridMultilevel"/>
    <w:tmpl w:val="6E52A5C8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FED3813"/>
    <w:multiLevelType w:val="hybridMultilevel"/>
    <w:tmpl w:val="054A3010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813F85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9"/>
  </w:num>
  <w:num w:numId="2">
    <w:abstractNumId w:val="17"/>
  </w:num>
  <w:num w:numId="3">
    <w:abstractNumId w:val="21"/>
  </w:num>
  <w:num w:numId="4">
    <w:abstractNumId w:val="9"/>
  </w:num>
  <w:num w:numId="5">
    <w:abstractNumId w:val="11"/>
  </w:num>
  <w:num w:numId="6">
    <w:abstractNumId w:val="5"/>
  </w:num>
  <w:num w:numId="7">
    <w:abstractNumId w:val="4"/>
  </w:num>
  <w:num w:numId="8">
    <w:abstractNumId w:val="7"/>
  </w:num>
  <w:num w:numId="9">
    <w:abstractNumId w:val="20"/>
  </w:num>
  <w:num w:numId="10">
    <w:abstractNumId w:val="18"/>
  </w:num>
  <w:num w:numId="11">
    <w:abstractNumId w:val="14"/>
  </w:num>
  <w:num w:numId="12">
    <w:abstractNumId w:val="12"/>
  </w:num>
  <w:num w:numId="13">
    <w:abstractNumId w:val="3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3"/>
  </w:num>
  <w:num w:numId="17">
    <w:abstractNumId w:val="1"/>
  </w:num>
  <w:num w:numId="18">
    <w:abstractNumId w:val="0"/>
  </w:num>
  <w:num w:numId="19">
    <w:abstractNumId w:val="10"/>
  </w:num>
  <w:num w:numId="20">
    <w:abstractNumId w:val="15"/>
  </w:num>
  <w:num w:numId="21">
    <w:abstractNumId w:val="6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256"/>
    <w:rsid w:val="0000206A"/>
    <w:rsid w:val="000029CF"/>
    <w:rsid w:val="00002C2C"/>
    <w:rsid w:val="000035AC"/>
    <w:rsid w:val="00004E63"/>
    <w:rsid w:val="000052C1"/>
    <w:rsid w:val="00007A15"/>
    <w:rsid w:val="0001066E"/>
    <w:rsid w:val="000107EB"/>
    <w:rsid w:val="00012D89"/>
    <w:rsid w:val="00013165"/>
    <w:rsid w:val="00015B5A"/>
    <w:rsid w:val="0002186F"/>
    <w:rsid w:val="00022B05"/>
    <w:rsid w:val="0002459E"/>
    <w:rsid w:val="00025B65"/>
    <w:rsid w:val="0002797B"/>
    <w:rsid w:val="00027D64"/>
    <w:rsid w:val="000312A8"/>
    <w:rsid w:val="00031CD2"/>
    <w:rsid w:val="000320FA"/>
    <w:rsid w:val="00033CCB"/>
    <w:rsid w:val="000355D1"/>
    <w:rsid w:val="00036595"/>
    <w:rsid w:val="00036901"/>
    <w:rsid w:val="00036F05"/>
    <w:rsid w:val="00037040"/>
    <w:rsid w:val="000400B2"/>
    <w:rsid w:val="000402DB"/>
    <w:rsid w:val="00040E57"/>
    <w:rsid w:val="000425FD"/>
    <w:rsid w:val="00043C2F"/>
    <w:rsid w:val="00044C0E"/>
    <w:rsid w:val="00046FBD"/>
    <w:rsid w:val="0004705C"/>
    <w:rsid w:val="00050420"/>
    <w:rsid w:val="00050659"/>
    <w:rsid w:val="00052ABD"/>
    <w:rsid w:val="00053D28"/>
    <w:rsid w:val="00053DFF"/>
    <w:rsid w:val="00055457"/>
    <w:rsid w:val="00055463"/>
    <w:rsid w:val="00062D48"/>
    <w:rsid w:val="00063338"/>
    <w:rsid w:val="0006391B"/>
    <w:rsid w:val="0006486E"/>
    <w:rsid w:val="00064A1D"/>
    <w:rsid w:val="00066096"/>
    <w:rsid w:val="00070D19"/>
    <w:rsid w:val="00070E70"/>
    <w:rsid w:val="000713EA"/>
    <w:rsid w:val="000715A5"/>
    <w:rsid w:val="00071730"/>
    <w:rsid w:val="000732C6"/>
    <w:rsid w:val="000747C3"/>
    <w:rsid w:val="00075564"/>
    <w:rsid w:val="0007571C"/>
    <w:rsid w:val="00076551"/>
    <w:rsid w:val="000774D2"/>
    <w:rsid w:val="000774E5"/>
    <w:rsid w:val="0008071C"/>
    <w:rsid w:val="00081AE0"/>
    <w:rsid w:val="00081E22"/>
    <w:rsid w:val="00084406"/>
    <w:rsid w:val="00085BE4"/>
    <w:rsid w:val="00086D34"/>
    <w:rsid w:val="00086D8A"/>
    <w:rsid w:val="00090DDE"/>
    <w:rsid w:val="00090F87"/>
    <w:rsid w:val="00091CDB"/>
    <w:rsid w:val="000930E0"/>
    <w:rsid w:val="00094262"/>
    <w:rsid w:val="0009428E"/>
    <w:rsid w:val="00095659"/>
    <w:rsid w:val="00095D7C"/>
    <w:rsid w:val="00097660"/>
    <w:rsid w:val="000A0330"/>
    <w:rsid w:val="000A154A"/>
    <w:rsid w:val="000A1A48"/>
    <w:rsid w:val="000A1C91"/>
    <w:rsid w:val="000A2A44"/>
    <w:rsid w:val="000A3C46"/>
    <w:rsid w:val="000A5053"/>
    <w:rsid w:val="000A5154"/>
    <w:rsid w:val="000A7266"/>
    <w:rsid w:val="000A745F"/>
    <w:rsid w:val="000A7D8E"/>
    <w:rsid w:val="000B0F9D"/>
    <w:rsid w:val="000B1292"/>
    <w:rsid w:val="000B27A0"/>
    <w:rsid w:val="000B4261"/>
    <w:rsid w:val="000B6B6D"/>
    <w:rsid w:val="000B780F"/>
    <w:rsid w:val="000B7BBA"/>
    <w:rsid w:val="000C217B"/>
    <w:rsid w:val="000C23B4"/>
    <w:rsid w:val="000C381A"/>
    <w:rsid w:val="000C3A68"/>
    <w:rsid w:val="000C3FD5"/>
    <w:rsid w:val="000C47F3"/>
    <w:rsid w:val="000C5738"/>
    <w:rsid w:val="000D0767"/>
    <w:rsid w:val="000D0F4E"/>
    <w:rsid w:val="000D1A39"/>
    <w:rsid w:val="000D4761"/>
    <w:rsid w:val="000D5AF4"/>
    <w:rsid w:val="000E1012"/>
    <w:rsid w:val="000E11D2"/>
    <w:rsid w:val="000E1DF3"/>
    <w:rsid w:val="000E1E46"/>
    <w:rsid w:val="000E439F"/>
    <w:rsid w:val="000E4476"/>
    <w:rsid w:val="000E6938"/>
    <w:rsid w:val="000F0F4E"/>
    <w:rsid w:val="000F1D93"/>
    <w:rsid w:val="000F308A"/>
    <w:rsid w:val="000F39CE"/>
    <w:rsid w:val="000F3FA3"/>
    <w:rsid w:val="000F44AD"/>
    <w:rsid w:val="000F5EC0"/>
    <w:rsid w:val="001004CF"/>
    <w:rsid w:val="00100A14"/>
    <w:rsid w:val="00103476"/>
    <w:rsid w:val="00105BE0"/>
    <w:rsid w:val="00107107"/>
    <w:rsid w:val="00107865"/>
    <w:rsid w:val="00107898"/>
    <w:rsid w:val="00107CE0"/>
    <w:rsid w:val="001102F3"/>
    <w:rsid w:val="00112FC4"/>
    <w:rsid w:val="001137E6"/>
    <w:rsid w:val="00114135"/>
    <w:rsid w:val="00115204"/>
    <w:rsid w:val="0012002B"/>
    <w:rsid w:val="00122C5D"/>
    <w:rsid w:val="001230EE"/>
    <w:rsid w:val="001239F0"/>
    <w:rsid w:val="00123BB5"/>
    <w:rsid w:val="00124384"/>
    <w:rsid w:val="00125812"/>
    <w:rsid w:val="00126078"/>
    <w:rsid w:val="0012739E"/>
    <w:rsid w:val="00127A39"/>
    <w:rsid w:val="00131ABC"/>
    <w:rsid w:val="00136179"/>
    <w:rsid w:val="001369C8"/>
    <w:rsid w:val="00137D66"/>
    <w:rsid w:val="001425BF"/>
    <w:rsid w:val="0014348D"/>
    <w:rsid w:val="00143695"/>
    <w:rsid w:val="00143A84"/>
    <w:rsid w:val="001451F7"/>
    <w:rsid w:val="0014555F"/>
    <w:rsid w:val="00147F6E"/>
    <w:rsid w:val="001502C5"/>
    <w:rsid w:val="001503A1"/>
    <w:rsid w:val="00151537"/>
    <w:rsid w:val="00153DBA"/>
    <w:rsid w:val="00154409"/>
    <w:rsid w:val="00155B86"/>
    <w:rsid w:val="001571D1"/>
    <w:rsid w:val="00157A00"/>
    <w:rsid w:val="00161D86"/>
    <w:rsid w:val="001632DF"/>
    <w:rsid w:val="00165C8D"/>
    <w:rsid w:val="001663EA"/>
    <w:rsid w:val="00166A8C"/>
    <w:rsid w:val="001676E4"/>
    <w:rsid w:val="00170D0E"/>
    <w:rsid w:val="00170F18"/>
    <w:rsid w:val="00173C01"/>
    <w:rsid w:val="00174D80"/>
    <w:rsid w:val="0017535C"/>
    <w:rsid w:val="00175FCE"/>
    <w:rsid w:val="001776AF"/>
    <w:rsid w:val="00177D45"/>
    <w:rsid w:val="00180715"/>
    <w:rsid w:val="0018112F"/>
    <w:rsid w:val="0018158A"/>
    <w:rsid w:val="00182088"/>
    <w:rsid w:val="0018538B"/>
    <w:rsid w:val="001875F4"/>
    <w:rsid w:val="0018766C"/>
    <w:rsid w:val="00187705"/>
    <w:rsid w:val="00187A2F"/>
    <w:rsid w:val="0019014B"/>
    <w:rsid w:val="00191C8D"/>
    <w:rsid w:val="00192875"/>
    <w:rsid w:val="001941E0"/>
    <w:rsid w:val="00195231"/>
    <w:rsid w:val="001956EE"/>
    <w:rsid w:val="00195B84"/>
    <w:rsid w:val="00197AC6"/>
    <w:rsid w:val="001A1852"/>
    <w:rsid w:val="001A1857"/>
    <w:rsid w:val="001A2D21"/>
    <w:rsid w:val="001A31FD"/>
    <w:rsid w:val="001A6DDA"/>
    <w:rsid w:val="001A758A"/>
    <w:rsid w:val="001A7618"/>
    <w:rsid w:val="001A7FF2"/>
    <w:rsid w:val="001B0001"/>
    <w:rsid w:val="001B2ED5"/>
    <w:rsid w:val="001B3752"/>
    <w:rsid w:val="001B38AF"/>
    <w:rsid w:val="001B7C37"/>
    <w:rsid w:val="001C04E2"/>
    <w:rsid w:val="001C0ED4"/>
    <w:rsid w:val="001C1DAA"/>
    <w:rsid w:val="001C484C"/>
    <w:rsid w:val="001C5EA1"/>
    <w:rsid w:val="001D00E0"/>
    <w:rsid w:val="001D0777"/>
    <w:rsid w:val="001D0B4B"/>
    <w:rsid w:val="001D370B"/>
    <w:rsid w:val="001D46D7"/>
    <w:rsid w:val="001D47FF"/>
    <w:rsid w:val="001D5BA5"/>
    <w:rsid w:val="001D71A2"/>
    <w:rsid w:val="001D7850"/>
    <w:rsid w:val="001E2066"/>
    <w:rsid w:val="001E3D42"/>
    <w:rsid w:val="001E4E81"/>
    <w:rsid w:val="001F221A"/>
    <w:rsid w:val="001F3883"/>
    <w:rsid w:val="001F4DF0"/>
    <w:rsid w:val="001F6874"/>
    <w:rsid w:val="001F6EF6"/>
    <w:rsid w:val="002004D8"/>
    <w:rsid w:val="00201714"/>
    <w:rsid w:val="00202D5A"/>
    <w:rsid w:val="0020363F"/>
    <w:rsid w:val="00204A78"/>
    <w:rsid w:val="002064CE"/>
    <w:rsid w:val="002065FC"/>
    <w:rsid w:val="00206E10"/>
    <w:rsid w:val="0021062E"/>
    <w:rsid w:val="0021365D"/>
    <w:rsid w:val="00214E50"/>
    <w:rsid w:val="002150E7"/>
    <w:rsid w:val="00216837"/>
    <w:rsid w:val="0021768C"/>
    <w:rsid w:val="00221354"/>
    <w:rsid w:val="00222508"/>
    <w:rsid w:val="0022648A"/>
    <w:rsid w:val="00232390"/>
    <w:rsid w:val="002329AA"/>
    <w:rsid w:val="00233579"/>
    <w:rsid w:val="002336D6"/>
    <w:rsid w:val="0023411D"/>
    <w:rsid w:val="0023624F"/>
    <w:rsid w:val="00237052"/>
    <w:rsid w:val="002425D1"/>
    <w:rsid w:val="00243B29"/>
    <w:rsid w:val="00244488"/>
    <w:rsid w:val="00244A47"/>
    <w:rsid w:val="002462BD"/>
    <w:rsid w:val="00247019"/>
    <w:rsid w:val="002476A5"/>
    <w:rsid w:val="002501F0"/>
    <w:rsid w:val="00250BB1"/>
    <w:rsid w:val="00250BEE"/>
    <w:rsid w:val="00252FA2"/>
    <w:rsid w:val="002542EF"/>
    <w:rsid w:val="00256BF7"/>
    <w:rsid w:val="00257AA2"/>
    <w:rsid w:val="00260981"/>
    <w:rsid w:val="00260AE0"/>
    <w:rsid w:val="00260F11"/>
    <w:rsid w:val="002620D8"/>
    <w:rsid w:val="00262AA0"/>
    <w:rsid w:val="00263C2E"/>
    <w:rsid w:val="00264CF5"/>
    <w:rsid w:val="00272210"/>
    <w:rsid w:val="002741AE"/>
    <w:rsid w:val="00274DA1"/>
    <w:rsid w:val="0027521A"/>
    <w:rsid w:val="00275849"/>
    <w:rsid w:val="00275AF8"/>
    <w:rsid w:val="002776CC"/>
    <w:rsid w:val="002778B5"/>
    <w:rsid w:val="00280C0A"/>
    <w:rsid w:val="002822CB"/>
    <w:rsid w:val="00282881"/>
    <w:rsid w:val="00282922"/>
    <w:rsid w:val="00286967"/>
    <w:rsid w:val="0028762B"/>
    <w:rsid w:val="0029096E"/>
    <w:rsid w:val="0029165C"/>
    <w:rsid w:val="00291E43"/>
    <w:rsid w:val="00292F22"/>
    <w:rsid w:val="00295893"/>
    <w:rsid w:val="00295950"/>
    <w:rsid w:val="00295BEE"/>
    <w:rsid w:val="002A063C"/>
    <w:rsid w:val="002A2C30"/>
    <w:rsid w:val="002A3DA5"/>
    <w:rsid w:val="002A5FC6"/>
    <w:rsid w:val="002A6511"/>
    <w:rsid w:val="002A77B0"/>
    <w:rsid w:val="002B0E29"/>
    <w:rsid w:val="002B36BE"/>
    <w:rsid w:val="002B4A0F"/>
    <w:rsid w:val="002B4FD3"/>
    <w:rsid w:val="002B5036"/>
    <w:rsid w:val="002B6F25"/>
    <w:rsid w:val="002B7DF2"/>
    <w:rsid w:val="002C3989"/>
    <w:rsid w:val="002C4319"/>
    <w:rsid w:val="002C44B1"/>
    <w:rsid w:val="002C4880"/>
    <w:rsid w:val="002C593A"/>
    <w:rsid w:val="002C60CF"/>
    <w:rsid w:val="002C60F6"/>
    <w:rsid w:val="002C74E2"/>
    <w:rsid w:val="002D1DE8"/>
    <w:rsid w:val="002D2A65"/>
    <w:rsid w:val="002D3D35"/>
    <w:rsid w:val="002D3D4C"/>
    <w:rsid w:val="002D5D41"/>
    <w:rsid w:val="002D7BD7"/>
    <w:rsid w:val="002E08BD"/>
    <w:rsid w:val="002E1B4B"/>
    <w:rsid w:val="002E28FD"/>
    <w:rsid w:val="002E54D6"/>
    <w:rsid w:val="002E5C97"/>
    <w:rsid w:val="002E7027"/>
    <w:rsid w:val="002F258F"/>
    <w:rsid w:val="002F39D3"/>
    <w:rsid w:val="002F655A"/>
    <w:rsid w:val="00300AB7"/>
    <w:rsid w:val="00300CD4"/>
    <w:rsid w:val="00302A41"/>
    <w:rsid w:val="00303D06"/>
    <w:rsid w:val="00306DB5"/>
    <w:rsid w:val="003072C9"/>
    <w:rsid w:val="0031014E"/>
    <w:rsid w:val="00311CCC"/>
    <w:rsid w:val="00312F03"/>
    <w:rsid w:val="003135DD"/>
    <w:rsid w:val="003155F1"/>
    <w:rsid w:val="0031619E"/>
    <w:rsid w:val="00317368"/>
    <w:rsid w:val="00317BDC"/>
    <w:rsid w:val="00317EAF"/>
    <w:rsid w:val="00320581"/>
    <w:rsid w:val="0032086D"/>
    <w:rsid w:val="003238B2"/>
    <w:rsid w:val="003241BB"/>
    <w:rsid w:val="00327820"/>
    <w:rsid w:val="00327D10"/>
    <w:rsid w:val="0033038D"/>
    <w:rsid w:val="00331718"/>
    <w:rsid w:val="00331D28"/>
    <w:rsid w:val="00332832"/>
    <w:rsid w:val="00333B07"/>
    <w:rsid w:val="0033479A"/>
    <w:rsid w:val="0033564D"/>
    <w:rsid w:val="00335C5E"/>
    <w:rsid w:val="003361B8"/>
    <w:rsid w:val="00336A47"/>
    <w:rsid w:val="003412C0"/>
    <w:rsid w:val="003416AF"/>
    <w:rsid w:val="00343350"/>
    <w:rsid w:val="0034506D"/>
    <w:rsid w:val="003512AC"/>
    <w:rsid w:val="00351428"/>
    <w:rsid w:val="00352886"/>
    <w:rsid w:val="00352C67"/>
    <w:rsid w:val="00353FAE"/>
    <w:rsid w:val="00355374"/>
    <w:rsid w:val="00355C31"/>
    <w:rsid w:val="00357BED"/>
    <w:rsid w:val="00357F9D"/>
    <w:rsid w:val="003604DD"/>
    <w:rsid w:val="00364838"/>
    <w:rsid w:val="00364972"/>
    <w:rsid w:val="00364AA5"/>
    <w:rsid w:val="00365440"/>
    <w:rsid w:val="003661BC"/>
    <w:rsid w:val="003670C1"/>
    <w:rsid w:val="0036714D"/>
    <w:rsid w:val="00367F97"/>
    <w:rsid w:val="00370632"/>
    <w:rsid w:val="00370EF0"/>
    <w:rsid w:val="00371B90"/>
    <w:rsid w:val="00375251"/>
    <w:rsid w:val="00376E50"/>
    <w:rsid w:val="003770F8"/>
    <w:rsid w:val="00377DEE"/>
    <w:rsid w:val="003821A8"/>
    <w:rsid w:val="00382A5C"/>
    <w:rsid w:val="00382C1A"/>
    <w:rsid w:val="003836AD"/>
    <w:rsid w:val="003848F5"/>
    <w:rsid w:val="003904C0"/>
    <w:rsid w:val="003904EC"/>
    <w:rsid w:val="00392BD4"/>
    <w:rsid w:val="00393381"/>
    <w:rsid w:val="003935CC"/>
    <w:rsid w:val="00396392"/>
    <w:rsid w:val="003A0D0E"/>
    <w:rsid w:val="003A39AE"/>
    <w:rsid w:val="003A3A7B"/>
    <w:rsid w:val="003A5770"/>
    <w:rsid w:val="003A72EC"/>
    <w:rsid w:val="003A7C43"/>
    <w:rsid w:val="003B0703"/>
    <w:rsid w:val="003B09C5"/>
    <w:rsid w:val="003B1AA7"/>
    <w:rsid w:val="003B27C8"/>
    <w:rsid w:val="003B2D5F"/>
    <w:rsid w:val="003B3E45"/>
    <w:rsid w:val="003B405F"/>
    <w:rsid w:val="003B5332"/>
    <w:rsid w:val="003B6530"/>
    <w:rsid w:val="003B672C"/>
    <w:rsid w:val="003C0410"/>
    <w:rsid w:val="003C0F49"/>
    <w:rsid w:val="003C2BA0"/>
    <w:rsid w:val="003C2E4E"/>
    <w:rsid w:val="003C3190"/>
    <w:rsid w:val="003C32D3"/>
    <w:rsid w:val="003C3794"/>
    <w:rsid w:val="003C41C6"/>
    <w:rsid w:val="003D234F"/>
    <w:rsid w:val="003D37E9"/>
    <w:rsid w:val="003D4C58"/>
    <w:rsid w:val="003D591D"/>
    <w:rsid w:val="003D6440"/>
    <w:rsid w:val="003D73C7"/>
    <w:rsid w:val="003E02C3"/>
    <w:rsid w:val="003E2037"/>
    <w:rsid w:val="003E2E77"/>
    <w:rsid w:val="003E3E75"/>
    <w:rsid w:val="003E52C5"/>
    <w:rsid w:val="003E53DF"/>
    <w:rsid w:val="003E64A5"/>
    <w:rsid w:val="003E6AE5"/>
    <w:rsid w:val="003E76D8"/>
    <w:rsid w:val="003F07B3"/>
    <w:rsid w:val="003F0E81"/>
    <w:rsid w:val="003F376B"/>
    <w:rsid w:val="003F3CF6"/>
    <w:rsid w:val="003F5474"/>
    <w:rsid w:val="003F54D8"/>
    <w:rsid w:val="003F5A7E"/>
    <w:rsid w:val="003F78A9"/>
    <w:rsid w:val="004008BC"/>
    <w:rsid w:val="00401B4B"/>
    <w:rsid w:val="00403AE8"/>
    <w:rsid w:val="00404C46"/>
    <w:rsid w:val="00406251"/>
    <w:rsid w:val="004071D7"/>
    <w:rsid w:val="00410C5A"/>
    <w:rsid w:val="00411830"/>
    <w:rsid w:val="00413F66"/>
    <w:rsid w:val="004141D1"/>
    <w:rsid w:val="00414826"/>
    <w:rsid w:val="00415765"/>
    <w:rsid w:val="00415CD6"/>
    <w:rsid w:val="00420106"/>
    <w:rsid w:val="004210BA"/>
    <w:rsid w:val="00421CE5"/>
    <w:rsid w:val="00422333"/>
    <w:rsid w:val="0042287F"/>
    <w:rsid w:val="004228F3"/>
    <w:rsid w:val="00423A02"/>
    <w:rsid w:val="0042575F"/>
    <w:rsid w:val="00430EA5"/>
    <w:rsid w:val="00432B67"/>
    <w:rsid w:val="00435E01"/>
    <w:rsid w:val="00436E30"/>
    <w:rsid w:val="004372B9"/>
    <w:rsid w:val="00437F89"/>
    <w:rsid w:val="0044029E"/>
    <w:rsid w:val="0044082E"/>
    <w:rsid w:val="00441CE2"/>
    <w:rsid w:val="00442B33"/>
    <w:rsid w:val="00445BF4"/>
    <w:rsid w:val="00445D11"/>
    <w:rsid w:val="0044775F"/>
    <w:rsid w:val="00447CE1"/>
    <w:rsid w:val="004507FF"/>
    <w:rsid w:val="00451E31"/>
    <w:rsid w:val="00452F36"/>
    <w:rsid w:val="004538F0"/>
    <w:rsid w:val="004545DA"/>
    <w:rsid w:val="004548CC"/>
    <w:rsid w:val="004556D8"/>
    <w:rsid w:val="00456EA4"/>
    <w:rsid w:val="004575EB"/>
    <w:rsid w:val="00457974"/>
    <w:rsid w:val="00460A69"/>
    <w:rsid w:val="004611FD"/>
    <w:rsid w:val="00461400"/>
    <w:rsid w:val="004615EB"/>
    <w:rsid w:val="004653CF"/>
    <w:rsid w:val="00465939"/>
    <w:rsid w:val="004673AC"/>
    <w:rsid w:val="00470AB5"/>
    <w:rsid w:val="00475BE1"/>
    <w:rsid w:val="0047736A"/>
    <w:rsid w:val="004818A7"/>
    <w:rsid w:val="00481CD5"/>
    <w:rsid w:val="004820D5"/>
    <w:rsid w:val="004831CF"/>
    <w:rsid w:val="00483CF6"/>
    <w:rsid w:val="00483DF0"/>
    <w:rsid w:val="00486061"/>
    <w:rsid w:val="00486256"/>
    <w:rsid w:val="00486499"/>
    <w:rsid w:val="004865F3"/>
    <w:rsid w:val="00487880"/>
    <w:rsid w:val="00490422"/>
    <w:rsid w:val="00490BB4"/>
    <w:rsid w:val="00491BF9"/>
    <w:rsid w:val="00491F68"/>
    <w:rsid w:val="00492BD6"/>
    <w:rsid w:val="004941A1"/>
    <w:rsid w:val="0049653E"/>
    <w:rsid w:val="004965B3"/>
    <w:rsid w:val="004969C5"/>
    <w:rsid w:val="00497090"/>
    <w:rsid w:val="004A14E0"/>
    <w:rsid w:val="004A18AB"/>
    <w:rsid w:val="004A193E"/>
    <w:rsid w:val="004A2A9C"/>
    <w:rsid w:val="004A6582"/>
    <w:rsid w:val="004A6F60"/>
    <w:rsid w:val="004A7A74"/>
    <w:rsid w:val="004B0163"/>
    <w:rsid w:val="004B07BD"/>
    <w:rsid w:val="004B19EE"/>
    <w:rsid w:val="004B3288"/>
    <w:rsid w:val="004B3D77"/>
    <w:rsid w:val="004B4C9D"/>
    <w:rsid w:val="004B5B09"/>
    <w:rsid w:val="004C0B57"/>
    <w:rsid w:val="004C1A4B"/>
    <w:rsid w:val="004C40C5"/>
    <w:rsid w:val="004C51AA"/>
    <w:rsid w:val="004C6008"/>
    <w:rsid w:val="004C78F5"/>
    <w:rsid w:val="004D4020"/>
    <w:rsid w:val="004E1935"/>
    <w:rsid w:val="004E2423"/>
    <w:rsid w:val="004E44E6"/>
    <w:rsid w:val="004E6E35"/>
    <w:rsid w:val="004E6F8B"/>
    <w:rsid w:val="004F2C8A"/>
    <w:rsid w:val="004F2D19"/>
    <w:rsid w:val="004F3AD4"/>
    <w:rsid w:val="004F3BA3"/>
    <w:rsid w:val="004F47C5"/>
    <w:rsid w:val="004F723E"/>
    <w:rsid w:val="004F77E1"/>
    <w:rsid w:val="004F7EF3"/>
    <w:rsid w:val="0050054F"/>
    <w:rsid w:val="005016CC"/>
    <w:rsid w:val="00502582"/>
    <w:rsid w:val="00502FC1"/>
    <w:rsid w:val="005044F7"/>
    <w:rsid w:val="005062CC"/>
    <w:rsid w:val="0050683A"/>
    <w:rsid w:val="00506C92"/>
    <w:rsid w:val="00507B5E"/>
    <w:rsid w:val="0051082B"/>
    <w:rsid w:val="00510A34"/>
    <w:rsid w:val="00512446"/>
    <w:rsid w:val="00513484"/>
    <w:rsid w:val="00516348"/>
    <w:rsid w:val="0051669D"/>
    <w:rsid w:val="00516967"/>
    <w:rsid w:val="00517A81"/>
    <w:rsid w:val="0052095D"/>
    <w:rsid w:val="005215A0"/>
    <w:rsid w:val="00523ECA"/>
    <w:rsid w:val="005246A2"/>
    <w:rsid w:val="00530451"/>
    <w:rsid w:val="00532294"/>
    <w:rsid w:val="00532AC9"/>
    <w:rsid w:val="00532CDC"/>
    <w:rsid w:val="005342C4"/>
    <w:rsid w:val="0054030C"/>
    <w:rsid w:val="005404CD"/>
    <w:rsid w:val="00540AA8"/>
    <w:rsid w:val="005421ED"/>
    <w:rsid w:val="00543EF5"/>
    <w:rsid w:val="00544FF8"/>
    <w:rsid w:val="00546DD3"/>
    <w:rsid w:val="0055280C"/>
    <w:rsid w:val="00552F0C"/>
    <w:rsid w:val="00555CE0"/>
    <w:rsid w:val="005568D9"/>
    <w:rsid w:val="00557170"/>
    <w:rsid w:val="005571BA"/>
    <w:rsid w:val="005573E8"/>
    <w:rsid w:val="00560020"/>
    <w:rsid w:val="00561680"/>
    <w:rsid w:val="00561CB6"/>
    <w:rsid w:val="00562299"/>
    <w:rsid w:val="005638ED"/>
    <w:rsid w:val="0056467D"/>
    <w:rsid w:val="00570265"/>
    <w:rsid w:val="00573665"/>
    <w:rsid w:val="00574160"/>
    <w:rsid w:val="00575703"/>
    <w:rsid w:val="00576F3F"/>
    <w:rsid w:val="0058124C"/>
    <w:rsid w:val="00581306"/>
    <w:rsid w:val="00582017"/>
    <w:rsid w:val="00587418"/>
    <w:rsid w:val="00587C5B"/>
    <w:rsid w:val="005915D8"/>
    <w:rsid w:val="00591692"/>
    <w:rsid w:val="005921EA"/>
    <w:rsid w:val="00593C1D"/>
    <w:rsid w:val="005954BE"/>
    <w:rsid w:val="00597F7E"/>
    <w:rsid w:val="005A0644"/>
    <w:rsid w:val="005A1ED5"/>
    <w:rsid w:val="005A29C0"/>
    <w:rsid w:val="005A360A"/>
    <w:rsid w:val="005A3FB6"/>
    <w:rsid w:val="005A40B5"/>
    <w:rsid w:val="005B01A4"/>
    <w:rsid w:val="005B0865"/>
    <w:rsid w:val="005B1434"/>
    <w:rsid w:val="005B27D9"/>
    <w:rsid w:val="005B2B8D"/>
    <w:rsid w:val="005B42BF"/>
    <w:rsid w:val="005B5290"/>
    <w:rsid w:val="005B66D4"/>
    <w:rsid w:val="005C1A2C"/>
    <w:rsid w:val="005C2927"/>
    <w:rsid w:val="005C5AAE"/>
    <w:rsid w:val="005C7086"/>
    <w:rsid w:val="005D1901"/>
    <w:rsid w:val="005D3FF5"/>
    <w:rsid w:val="005D5C6F"/>
    <w:rsid w:val="005D614E"/>
    <w:rsid w:val="005D6C19"/>
    <w:rsid w:val="005E1071"/>
    <w:rsid w:val="005E10D6"/>
    <w:rsid w:val="005E1601"/>
    <w:rsid w:val="005E3CCB"/>
    <w:rsid w:val="005E3FFE"/>
    <w:rsid w:val="005E4953"/>
    <w:rsid w:val="005E4E15"/>
    <w:rsid w:val="005E59A8"/>
    <w:rsid w:val="005E74C5"/>
    <w:rsid w:val="005E777C"/>
    <w:rsid w:val="005E7C51"/>
    <w:rsid w:val="005F0C9C"/>
    <w:rsid w:val="005F454C"/>
    <w:rsid w:val="005F5746"/>
    <w:rsid w:val="005F5F81"/>
    <w:rsid w:val="005F6A5F"/>
    <w:rsid w:val="005F7A43"/>
    <w:rsid w:val="00601955"/>
    <w:rsid w:val="00602373"/>
    <w:rsid w:val="00602375"/>
    <w:rsid w:val="00604451"/>
    <w:rsid w:val="006050A9"/>
    <w:rsid w:val="0060597E"/>
    <w:rsid w:val="00605CD6"/>
    <w:rsid w:val="006064A8"/>
    <w:rsid w:val="00606CA4"/>
    <w:rsid w:val="0060759B"/>
    <w:rsid w:val="00611D85"/>
    <w:rsid w:val="00613610"/>
    <w:rsid w:val="00616B5B"/>
    <w:rsid w:val="00620B03"/>
    <w:rsid w:val="006228FD"/>
    <w:rsid w:val="006231B3"/>
    <w:rsid w:val="006262CC"/>
    <w:rsid w:val="006264B2"/>
    <w:rsid w:val="00626B65"/>
    <w:rsid w:val="00627193"/>
    <w:rsid w:val="00630CDE"/>
    <w:rsid w:val="006331C3"/>
    <w:rsid w:val="006338FD"/>
    <w:rsid w:val="00634249"/>
    <w:rsid w:val="00637549"/>
    <w:rsid w:val="006406A2"/>
    <w:rsid w:val="00645160"/>
    <w:rsid w:val="0064669F"/>
    <w:rsid w:val="006523D9"/>
    <w:rsid w:val="00652445"/>
    <w:rsid w:val="006535DE"/>
    <w:rsid w:val="006547D6"/>
    <w:rsid w:val="0065522F"/>
    <w:rsid w:val="00655E46"/>
    <w:rsid w:val="00656130"/>
    <w:rsid w:val="00656A31"/>
    <w:rsid w:val="00661399"/>
    <w:rsid w:val="00661431"/>
    <w:rsid w:val="00661E69"/>
    <w:rsid w:val="0066279B"/>
    <w:rsid w:val="00662C23"/>
    <w:rsid w:val="00666BEF"/>
    <w:rsid w:val="00670DC9"/>
    <w:rsid w:val="006710AE"/>
    <w:rsid w:val="00671942"/>
    <w:rsid w:val="00671F41"/>
    <w:rsid w:val="00672FE9"/>
    <w:rsid w:val="00673B98"/>
    <w:rsid w:val="00673E1F"/>
    <w:rsid w:val="00674FA0"/>
    <w:rsid w:val="00675934"/>
    <w:rsid w:val="00675A31"/>
    <w:rsid w:val="00676677"/>
    <w:rsid w:val="00680F13"/>
    <w:rsid w:val="0068107D"/>
    <w:rsid w:val="0068153B"/>
    <w:rsid w:val="00681F6E"/>
    <w:rsid w:val="006827CF"/>
    <w:rsid w:val="0068295F"/>
    <w:rsid w:val="00683402"/>
    <w:rsid w:val="00683D09"/>
    <w:rsid w:val="00683F8F"/>
    <w:rsid w:val="0068423A"/>
    <w:rsid w:val="00685B99"/>
    <w:rsid w:val="00687EFD"/>
    <w:rsid w:val="00690413"/>
    <w:rsid w:val="006945B5"/>
    <w:rsid w:val="00695651"/>
    <w:rsid w:val="0069745B"/>
    <w:rsid w:val="006A0526"/>
    <w:rsid w:val="006A1533"/>
    <w:rsid w:val="006A2071"/>
    <w:rsid w:val="006A251F"/>
    <w:rsid w:val="006A3240"/>
    <w:rsid w:val="006A59E3"/>
    <w:rsid w:val="006A6A80"/>
    <w:rsid w:val="006A6FFD"/>
    <w:rsid w:val="006A74F7"/>
    <w:rsid w:val="006A78C8"/>
    <w:rsid w:val="006B19DE"/>
    <w:rsid w:val="006B1D6F"/>
    <w:rsid w:val="006B1F87"/>
    <w:rsid w:val="006B2AD8"/>
    <w:rsid w:val="006B3297"/>
    <w:rsid w:val="006B48E3"/>
    <w:rsid w:val="006B4C45"/>
    <w:rsid w:val="006B517D"/>
    <w:rsid w:val="006B7637"/>
    <w:rsid w:val="006B794D"/>
    <w:rsid w:val="006C0C97"/>
    <w:rsid w:val="006C10B4"/>
    <w:rsid w:val="006C1259"/>
    <w:rsid w:val="006C1DA8"/>
    <w:rsid w:val="006D037F"/>
    <w:rsid w:val="006D1088"/>
    <w:rsid w:val="006D15E0"/>
    <w:rsid w:val="006D3E6B"/>
    <w:rsid w:val="006D5C6A"/>
    <w:rsid w:val="006D607C"/>
    <w:rsid w:val="006D68F5"/>
    <w:rsid w:val="006E1214"/>
    <w:rsid w:val="006E2F3E"/>
    <w:rsid w:val="006E5958"/>
    <w:rsid w:val="006E7B73"/>
    <w:rsid w:val="006F0276"/>
    <w:rsid w:val="006F0FFF"/>
    <w:rsid w:val="006F4552"/>
    <w:rsid w:val="006F48DF"/>
    <w:rsid w:val="006F7550"/>
    <w:rsid w:val="00701471"/>
    <w:rsid w:val="00701A19"/>
    <w:rsid w:val="007027C5"/>
    <w:rsid w:val="00702B03"/>
    <w:rsid w:val="00702F5F"/>
    <w:rsid w:val="00703C37"/>
    <w:rsid w:val="00704AEC"/>
    <w:rsid w:val="00706253"/>
    <w:rsid w:val="00710D7C"/>
    <w:rsid w:val="007115EF"/>
    <w:rsid w:val="00715CA8"/>
    <w:rsid w:val="00715CD5"/>
    <w:rsid w:val="0072117C"/>
    <w:rsid w:val="00721FFE"/>
    <w:rsid w:val="0072621B"/>
    <w:rsid w:val="00727C0E"/>
    <w:rsid w:val="00727DF2"/>
    <w:rsid w:val="00730935"/>
    <w:rsid w:val="00730D46"/>
    <w:rsid w:val="00730D99"/>
    <w:rsid w:val="00731F78"/>
    <w:rsid w:val="00735101"/>
    <w:rsid w:val="00735C23"/>
    <w:rsid w:val="00737489"/>
    <w:rsid w:val="007403ED"/>
    <w:rsid w:val="00740623"/>
    <w:rsid w:val="0074099A"/>
    <w:rsid w:val="00741FB8"/>
    <w:rsid w:val="00743153"/>
    <w:rsid w:val="0074528E"/>
    <w:rsid w:val="00745A7A"/>
    <w:rsid w:val="007465AB"/>
    <w:rsid w:val="00747529"/>
    <w:rsid w:val="00747821"/>
    <w:rsid w:val="00751722"/>
    <w:rsid w:val="00751FA2"/>
    <w:rsid w:val="0075227E"/>
    <w:rsid w:val="007531C6"/>
    <w:rsid w:val="00753ED8"/>
    <w:rsid w:val="00755ABE"/>
    <w:rsid w:val="00756DFC"/>
    <w:rsid w:val="00757526"/>
    <w:rsid w:val="00757664"/>
    <w:rsid w:val="0076098C"/>
    <w:rsid w:val="007639B5"/>
    <w:rsid w:val="00764365"/>
    <w:rsid w:val="0076606A"/>
    <w:rsid w:val="00766976"/>
    <w:rsid w:val="00766E54"/>
    <w:rsid w:val="00767422"/>
    <w:rsid w:val="00772E01"/>
    <w:rsid w:val="00775280"/>
    <w:rsid w:val="007807DB"/>
    <w:rsid w:val="00782137"/>
    <w:rsid w:val="00782C7D"/>
    <w:rsid w:val="0078435D"/>
    <w:rsid w:val="00785C02"/>
    <w:rsid w:val="00786CE1"/>
    <w:rsid w:val="00786E4E"/>
    <w:rsid w:val="00787D1E"/>
    <w:rsid w:val="00791737"/>
    <w:rsid w:val="00793423"/>
    <w:rsid w:val="00795692"/>
    <w:rsid w:val="00796A77"/>
    <w:rsid w:val="007A01C2"/>
    <w:rsid w:val="007A115A"/>
    <w:rsid w:val="007A12B9"/>
    <w:rsid w:val="007A169A"/>
    <w:rsid w:val="007A1831"/>
    <w:rsid w:val="007A390B"/>
    <w:rsid w:val="007A3D87"/>
    <w:rsid w:val="007A4005"/>
    <w:rsid w:val="007A4F31"/>
    <w:rsid w:val="007A5D03"/>
    <w:rsid w:val="007B004C"/>
    <w:rsid w:val="007B0A5A"/>
    <w:rsid w:val="007B3859"/>
    <w:rsid w:val="007B3BA6"/>
    <w:rsid w:val="007C2C22"/>
    <w:rsid w:val="007C4D2B"/>
    <w:rsid w:val="007C59C5"/>
    <w:rsid w:val="007C60AE"/>
    <w:rsid w:val="007C61C0"/>
    <w:rsid w:val="007C6789"/>
    <w:rsid w:val="007D1038"/>
    <w:rsid w:val="007D1800"/>
    <w:rsid w:val="007D1828"/>
    <w:rsid w:val="007D215B"/>
    <w:rsid w:val="007D3DCA"/>
    <w:rsid w:val="007D4EC3"/>
    <w:rsid w:val="007D59A6"/>
    <w:rsid w:val="007D5AC8"/>
    <w:rsid w:val="007D77C0"/>
    <w:rsid w:val="007E033E"/>
    <w:rsid w:val="007E1BF9"/>
    <w:rsid w:val="007E2C2B"/>
    <w:rsid w:val="007E3E51"/>
    <w:rsid w:val="007E584A"/>
    <w:rsid w:val="007E5C41"/>
    <w:rsid w:val="007E5D36"/>
    <w:rsid w:val="007E6056"/>
    <w:rsid w:val="007E6275"/>
    <w:rsid w:val="007F052E"/>
    <w:rsid w:val="007F19AF"/>
    <w:rsid w:val="007F28BA"/>
    <w:rsid w:val="007F2CB4"/>
    <w:rsid w:val="007F2D25"/>
    <w:rsid w:val="007F36EA"/>
    <w:rsid w:val="007F58F1"/>
    <w:rsid w:val="007F60B9"/>
    <w:rsid w:val="007F7304"/>
    <w:rsid w:val="007F7641"/>
    <w:rsid w:val="0080043B"/>
    <w:rsid w:val="008027AF"/>
    <w:rsid w:val="008038D8"/>
    <w:rsid w:val="00803BB4"/>
    <w:rsid w:val="008040A8"/>
    <w:rsid w:val="00804B33"/>
    <w:rsid w:val="00806842"/>
    <w:rsid w:val="00810F42"/>
    <w:rsid w:val="008122FA"/>
    <w:rsid w:val="00812637"/>
    <w:rsid w:val="00812C55"/>
    <w:rsid w:val="0081594C"/>
    <w:rsid w:val="00817EB6"/>
    <w:rsid w:val="00820A17"/>
    <w:rsid w:val="00821A30"/>
    <w:rsid w:val="00822D66"/>
    <w:rsid w:val="00823A56"/>
    <w:rsid w:val="00824403"/>
    <w:rsid w:val="00826649"/>
    <w:rsid w:val="008314B9"/>
    <w:rsid w:val="0083514A"/>
    <w:rsid w:val="00837290"/>
    <w:rsid w:val="00840946"/>
    <w:rsid w:val="00845242"/>
    <w:rsid w:val="00845B45"/>
    <w:rsid w:val="0084600B"/>
    <w:rsid w:val="0084609F"/>
    <w:rsid w:val="00847062"/>
    <w:rsid w:val="008510E0"/>
    <w:rsid w:val="008513F1"/>
    <w:rsid w:val="00852244"/>
    <w:rsid w:val="00853595"/>
    <w:rsid w:val="00856320"/>
    <w:rsid w:val="00860991"/>
    <w:rsid w:val="00861511"/>
    <w:rsid w:val="0086280F"/>
    <w:rsid w:val="00862896"/>
    <w:rsid w:val="00862D20"/>
    <w:rsid w:val="00863CC0"/>
    <w:rsid w:val="00865357"/>
    <w:rsid w:val="008676E5"/>
    <w:rsid w:val="00867718"/>
    <w:rsid w:val="00871D6E"/>
    <w:rsid w:val="00871FA9"/>
    <w:rsid w:val="00874C75"/>
    <w:rsid w:val="00877036"/>
    <w:rsid w:val="00877762"/>
    <w:rsid w:val="008808A0"/>
    <w:rsid w:val="008808DA"/>
    <w:rsid w:val="00881397"/>
    <w:rsid w:val="00882BA0"/>
    <w:rsid w:val="00883BA8"/>
    <w:rsid w:val="0088406D"/>
    <w:rsid w:val="00886246"/>
    <w:rsid w:val="00890343"/>
    <w:rsid w:val="0089040B"/>
    <w:rsid w:val="008908F7"/>
    <w:rsid w:val="00890F38"/>
    <w:rsid w:val="008921A7"/>
    <w:rsid w:val="00893246"/>
    <w:rsid w:val="0089511B"/>
    <w:rsid w:val="0089789E"/>
    <w:rsid w:val="00897DCB"/>
    <w:rsid w:val="008A02AE"/>
    <w:rsid w:val="008A0BC4"/>
    <w:rsid w:val="008A1803"/>
    <w:rsid w:val="008A2831"/>
    <w:rsid w:val="008A4BF7"/>
    <w:rsid w:val="008A567B"/>
    <w:rsid w:val="008A729B"/>
    <w:rsid w:val="008A7585"/>
    <w:rsid w:val="008A7BEC"/>
    <w:rsid w:val="008B160F"/>
    <w:rsid w:val="008B23D6"/>
    <w:rsid w:val="008B2823"/>
    <w:rsid w:val="008B3513"/>
    <w:rsid w:val="008B77A4"/>
    <w:rsid w:val="008C0864"/>
    <w:rsid w:val="008C2267"/>
    <w:rsid w:val="008C2BAA"/>
    <w:rsid w:val="008C2EF9"/>
    <w:rsid w:val="008C4B32"/>
    <w:rsid w:val="008C5679"/>
    <w:rsid w:val="008D08A2"/>
    <w:rsid w:val="008D1261"/>
    <w:rsid w:val="008D1866"/>
    <w:rsid w:val="008D3ABD"/>
    <w:rsid w:val="008D444B"/>
    <w:rsid w:val="008D4671"/>
    <w:rsid w:val="008D56D0"/>
    <w:rsid w:val="008D66BB"/>
    <w:rsid w:val="008D69A0"/>
    <w:rsid w:val="008D7108"/>
    <w:rsid w:val="008D7816"/>
    <w:rsid w:val="008E3957"/>
    <w:rsid w:val="008E5CFB"/>
    <w:rsid w:val="008E77F7"/>
    <w:rsid w:val="008F0EE9"/>
    <w:rsid w:val="008F1F82"/>
    <w:rsid w:val="008F4453"/>
    <w:rsid w:val="008F47C8"/>
    <w:rsid w:val="008F549D"/>
    <w:rsid w:val="008F598C"/>
    <w:rsid w:val="008F5CE8"/>
    <w:rsid w:val="009010E1"/>
    <w:rsid w:val="00902C48"/>
    <w:rsid w:val="00902C4D"/>
    <w:rsid w:val="00902FB0"/>
    <w:rsid w:val="00903CD1"/>
    <w:rsid w:val="00903F82"/>
    <w:rsid w:val="009047AC"/>
    <w:rsid w:val="00905DC1"/>
    <w:rsid w:val="00906114"/>
    <w:rsid w:val="009064BD"/>
    <w:rsid w:val="00907A71"/>
    <w:rsid w:val="00907CB9"/>
    <w:rsid w:val="00907E97"/>
    <w:rsid w:val="0091094C"/>
    <w:rsid w:val="00910D8D"/>
    <w:rsid w:val="009128E3"/>
    <w:rsid w:val="00913841"/>
    <w:rsid w:val="009145A6"/>
    <w:rsid w:val="009219D7"/>
    <w:rsid w:val="00921A95"/>
    <w:rsid w:val="00922827"/>
    <w:rsid w:val="00930167"/>
    <w:rsid w:val="00930542"/>
    <w:rsid w:val="009325D1"/>
    <w:rsid w:val="00936451"/>
    <w:rsid w:val="00936879"/>
    <w:rsid w:val="00937541"/>
    <w:rsid w:val="00940D37"/>
    <w:rsid w:val="00941952"/>
    <w:rsid w:val="00942D1D"/>
    <w:rsid w:val="0094362F"/>
    <w:rsid w:val="00943930"/>
    <w:rsid w:val="00944497"/>
    <w:rsid w:val="009457AD"/>
    <w:rsid w:val="009458A5"/>
    <w:rsid w:val="00946E85"/>
    <w:rsid w:val="009507CC"/>
    <w:rsid w:val="00951949"/>
    <w:rsid w:val="00952192"/>
    <w:rsid w:val="00952C4E"/>
    <w:rsid w:val="0095667D"/>
    <w:rsid w:val="00956C69"/>
    <w:rsid w:val="00956DE0"/>
    <w:rsid w:val="0095792B"/>
    <w:rsid w:val="009579AF"/>
    <w:rsid w:val="00961412"/>
    <w:rsid w:val="009624DF"/>
    <w:rsid w:val="00962E48"/>
    <w:rsid w:val="00962FEA"/>
    <w:rsid w:val="00966646"/>
    <w:rsid w:val="00967395"/>
    <w:rsid w:val="0096759D"/>
    <w:rsid w:val="00970F95"/>
    <w:rsid w:val="009724F9"/>
    <w:rsid w:val="009766C6"/>
    <w:rsid w:val="00980A62"/>
    <w:rsid w:val="00981532"/>
    <w:rsid w:val="009845EF"/>
    <w:rsid w:val="00984719"/>
    <w:rsid w:val="00985EED"/>
    <w:rsid w:val="00986DFD"/>
    <w:rsid w:val="0098711B"/>
    <w:rsid w:val="00987B2E"/>
    <w:rsid w:val="009902A0"/>
    <w:rsid w:val="009906C0"/>
    <w:rsid w:val="009907C5"/>
    <w:rsid w:val="00993A57"/>
    <w:rsid w:val="00993C9F"/>
    <w:rsid w:val="00994728"/>
    <w:rsid w:val="00994E2A"/>
    <w:rsid w:val="00995D9B"/>
    <w:rsid w:val="009960DB"/>
    <w:rsid w:val="009A02B1"/>
    <w:rsid w:val="009A134E"/>
    <w:rsid w:val="009A20B8"/>
    <w:rsid w:val="009A48F1"/>
    <w:rsid w:val="009A509D"/>
    <w:rsid w:val="009A6F66"/>
    <w:rsid w:val="009A716A"/>
    <w:rsid w:val="009A7E9D"/>
    <w:rsid w:val="009B099B"/>
    <w:rsid w:val="009B36A4"/>
    <w:rsid w:val="009B399E"/>
    <w:rsid w:val="009B5A21"/>
    <w:rsid w:val="009B6D19"/>
    <w:rsid w:val="009C014A"/>
    <w:rsid w:val="009C0577"/>
    <w:rsid w:val="009C09BA"/>
    <w:rsid w:val="009C2958"/>
    <w:rsid w:val="009C4B04"/>
    <w:rsid w:val="009C50D2"/>
    <w:rsid w:val="009D1188"/>
    <w:rsid w:val="009D1D86"/>
    <w:rsid w:val="009D3554"/>
    <w:rsid w:val="009D3E23"/>
    <w:rsid w:val="009D4AB6"/>
    <w:rsid w:val="009D6D5E"/>
    <w:rsid w:val="009D71F0"/>
    <w:rsid w:val="009D759E"/>
    <w:rsid w:val="009E1CF4"/>
    <w:rsid w:val="009E2075"/>
    <w:rsid w:val="009E7C13"/>
    <w:rsid w:val="009F2527"/>
    <w:rsid w:val="009F469C"/>
    <w:rsid w:val="009F6386"/>
    <w:rsid w:val="00A00366"/>
    <w:rsid w:val="00A0282A"/>
    <w:rsid w:val="00A03A04"/>
    <w:rsid w:val="00A043A6"/>
    <w:rsid w:val="00A06F7C"/>
    <w:rsid w:val="00A06FD5"/>
    <w:rsid w:val="00A0741E"/>
    <w:rsid w:val="00A10177"/>
    <w:rsid w:val="00A12327"/>
    <w:rsid w:val="00A134ED"/>
    <w:rsid w:val="00A13753"/>
    <w:rsid w:val="00A13A44"/>
    <w:rsid w:val="00A155E1"/>
    <w:rsid w:val="00A16E35"/>
    <w:rsid w:val="00A2096F"/>
    <w:rsid w:val="00A219BE"/>
    <w:rsid w:val="00A22BC2"/>
    <w:rsid w:val="00A24741"/>
    <w:rsid w:val="00A25C18"/>
    <w:rsid w:val="00A277C3"/>
    <w:rsid w:val="00A304CD"/>
    <w:rsid w:val="00A30CC7"/>
    <w:rsid w:val="00A33193"/>
    <w:rsid w:val="00A33227"/>
    <w:rsid w:val="00A34A9F"/>
    <w:rsid w:val="00A350C2"/>
    <w:rsid w:val="00A3548C"/>
    <w:rsid w:val="00A356DB"/>
    <w:rsid w:val="00A37817"/>
    <w:rsid w:val="00A37D78"/>
    <w:rsid w:val="00A402FB"/>
    <w:rsid w:val="00A40634"/>
    <w:rsid w:val="00A425A1"/>
    <w:rsid w:val="00A4326E"/>
    <w:rsid w:val="00A454F1"/>
    <w:rsid w:val="00A457FE"/>
    <w:rsid w:val="00A50C28"/>
    <w:rsid w:val="00A52760"/>
    <w:rsid w:val="00A53474"/>
    <w:rsid w:val="00A53B4E"/>
    <w:rsid w:val="00A54DD0"/>
    <w:rsid w:val="00A56006"/>
    <w:rsid w:val="00A5685A"/>
    <w:rsid w:val="00A56E39"/>
    <w:rsid w:val="00A57F7E"/>
    <w:rsid w:val="00A610F5"/>
    <w:rsid w:val="00A61332"/>
    <w:rsid w:val="00A62000"/>
    <w:rsid w:val="00A62E31"/>
    <w:rsid w:val="00A64A3C"/>
    <w:rsid w:val="00A65098"/>
    <w:rsid w:val="00A66A5A"/>
    <w:rsid w:val="00A707B2"/>
    <w:rsid w:val="00A71FF4"/>
    <w:rsid w:val="00A72CE2"/>
    <w:rsid w:val="00A73A79"/>
    <w:rsid w:val="00A74A97"/>
    <w:rsid w:val="00A75921"/>
    <w:rsid w:val="00A8044E"/>
    <w:rsid w:val="00A8074F"/>
    <w:rsid w:val="00A82C0C"/>
    <w:rsid w:val="00A830C8"/>
    <w:rsid w:val="00A83E6E"/>
    <w:rsid w:val="00A866C4"/>
    <w:rsid w:val="00A869A2"/>
    <w:rsid w:val="00A9048B"/>
    <w:rsid w:val="00A907C2"/>
    <w:rsid w:val="00A917FA"/>
    <w:rsid w:val="00A92504"/>
    <w:rsid w:val="00A92556"/>
    <w:rsid w:val="00A93AB3"/>
    <w:rsid w:val="00A94109"/>
    <w:rsid w:val="00A9519A"/>
    <w:rsid w:val="00A96B0A"/>
    <w:rsid w:val="00A9781B"/>
    <w:rsid w:val="00AA0380"/>
    <w:rsid w:val="00AA2ABA"/>
    <w:rsid w:val="00AA30C7"/>
    <w:rsid w:val="00AA30F4"/>
    <w:rsid w:val="00AA3540"/>
    <w:rsid w:val="00AA36FD"/>
    <w:rsid w:val="00AA3F0A"/>
    <w:rsid w:val="00AA47BE"/>
    <w:rsid w:val="00AA4B30"/>
    <w:rsid w:val="00AA5D74"/>
    <w:rsid w:val="00AA68FB"/>
    <w:rsid w:val="00AA6C28"/>
    <w:rsid w:val="00AA7AF5"/>
    <w:rsid w:val="00AB0B16"/>
    <w:rsid w:val="00AB0C83"/>
    <w:rsid w:val="00AB1574"/>
    <w:rsid w:val="00AB2684"/>
    <w:rsid w:val="00AB2A21"/>
    <w:rsid w:val="00AB608A"/>
    <w:rsid w:val="00AC2621"/>
    <w:rsid w:val="00AC42EC"/>
    <w:rsid w:val="00AC4DA5"/>
    <w:rsid w:val="00AC5FD4"/>
    <w:rsid w:val="00AC7C50"/>
    <w:rsid w:val="00AD0B72"/>
    <w:rsid w:val="00AD116C"/>
    <w:rsid w:val="00AD1B75"/>
    <w:rsid w:val="00AD391E"/>
    <w:rsid w:val="00AD4A5E"/>
    <w:rsid w:val="00AD69BE"/>
    <w:rsid w:val="00AD7921"/>
    <w:rsid w:val="00AD7EE7"/>
    <w:rsid w:val="00AE2BA2"/>
    <w:rsid w:val="00AE44E8"/>
    <w:rsid w:val="00AE4557"/>
    <w:rsid w:val="00AE5367"/>
    <w:rsid w:val="00AE5E49"/>
    <w:rsid w:val="00AE694E"/>
    <w:rsid w:val="00AF01C9"/>
    <w:rsid w:val="00AF424E"/>
    <w:rsid w:val="00AF742E"/>
    <w:rsid w:val="00B00832"/>
    <w:rsid w:val="00B010AA"/>
    <w:rsid w:val="00B01B36"/>
    <w:rsid w:val="00B025E0"/>
    <w:rsid w:val="00B0265C"/>
    <w:rsid w:val="00B06754"/>
    <w:rsid w:val="00B06C85"/>
    <w:rsid w:val="00B071BA"/>
    <w:rsid w:val="00B115BE"/>
    <w:rsid w:val="00B1290A"/>
    <w:rsid w:val="00B1330A"/>
    <w:rsid w:val="00B1359A"/>
    <w:rsid w:val="00B138E0"/>
    <w:rsid w:val="00B1405C"/>
    <w:rsid w:val="00B1546C"/>
    <w:rsid w:val="00B175A8"/>
    <w:rsid w:val="00B24A6A"/>
    <w:rsid w:val="00B25525"/>
    <w:rsid w:val="00B274D5"/>
    <w:rsid w:val="00B27930"/>
    <w:rsid w:val="00B30A55"/>
    <w:rsid w:val="00B30D85"/>
    <w:rsid w:val="00B30F5C"/>
    <w:rsid w:val="00B3359B"/>
    <w:rsid w:val="00B3362E"/>
    <w:rsid w:val="00B347B4"/>
    <w:rsid w:val="00B34B6E"/>
    <w:rsid w:val="00B357F4"/>
    <w:rsid w:val="00B4076F"/>
    <w:rsid w:val="00B41669"/>
    <w:rsid w:val="00B435E0"/>
    <w:rsid w:val="00B4413A"/>
    <w:rsid w:val="00B441FA"/>
    <w:rsid w:val="00B4504F"/>
    <w:rsid w:val="00B45477"/>
    <w:rsid w:val="00B454E7"/>
    <w:rsid w:val="00B45728"/>
    <w:rsid w:val="00B46143"/>
    <w:rsid w:val="00B4731B"/>
    <w:rsid w:val="00B5057D"/>
    <w:rsid w:val="00B50A57"/>
    <w:rsid w:val="00B53FE7"/>
    <w:rsid w:val="00B56AC2"/>
    <w:rsid w:val="00B56C8D"/>
    <w:rsid w:val="00B57071"/>
    <w:rsid w:val="00B575E5"/>
    <w:rsid w:val="00B5793A"/>
    <w:rsid w:val="00B579DD"/>
    <w:rsid w:val="00B602DE"/>
    <w:rsid w:val="00B616C8"/>
    <w:rsid w:val="00B61BBC"/>
    <w:rsid w:val="00B621C2"/>
    <w:rsid w:val="00B62582"/>
    <w:rsid w:val="00B6341C"/>
    <w:rsid w:val="00B637B9"/>
    <w:rsid w:val="00B63976"/>
    <w:rsid w:val="00B640D4"/>
    <w:rsid w:val="00B65141"/>
    <w:rsid w:val="00B659C9"/>
    <w:rsid w:val="00B65ACC"/>
    <w:rsid w:val="00B65FAE"/>
    <w:rsid w:val="00B66132"/>
    <w:rsid w:val="00B71B5C"/>
    <w:rsid w:val="00B74B55"/>
    <w:rsid w:val="00B74EAA"/>
    <w:rsid w:val="00B756B1"/>
    <w:rsid w:val="00B762B6"/>
    <w:rsid w:val="00B77340"/>
    <w:rsid w:val="00B77847"/>
    <w:rsid w:val="00B80C40"/>
    <w:rsid w:val="00B81A8E"/>
    <w:rsid w:val="00B822D8"/>
    <w:rsid w:val="00B825DC"/>
    <w:rsid w:val="00B82732"/>
    <w:rsid w:val="00B82E05"/>
    <w:rsid w:val="00B830E5"/>
    <w:rsid w:val="00B843DC"/>
    <w:rsid w:val="00B8519F"/>
    <w:rsid w:val="00B86CF1"/>
    <w:rsid w:val="00B87EDB"/>
    <w:rsid w:val="00B90E9B"/>
    <w:rsid w:val="00B9158A"/>
    <w:rsid w:val="00B92FD3"/>
    <w:rsid w:val="00B93E10"/>
    <w:rsid w:val="00B942B3"/>
    <w:rsid w:val="00B950EB"/>
    <w:rsid w:val="00B95A7F"/>
    <w:rsid w:val="00B95D28"/>
    <w:rsid w:val="00B95FE7"/>
    <w:rsid w:val="00B97539"/>
    <w:rsid w:val="00BA13AB"/>
    <w:rsid w:val="00BA15BF"/>
    <w:rsid w:val="00BA2046"/>
    <w:rsid w:val="00BA2B9A"/>
    <w:rsid w:val="00BA42D5"/>
    <w:rsid w:val="00BA479C"/>
    <w:rsid w:val="00BA58D1"/>
    <w:rsid w:val="00BA5BE6"/>
    <w:rsid w:val="00BA6425"/>
    <w:rsid w:val="00BA6CD1"/>
    <w:rsid w:val="00BA7081"/>
    <w:rsid w:val="00BA7137"/>
    <w:rsid w:val="00BA7F45"/>
    <w:rsid w:val="00BB1875"/>
    <w:rsid w:val="00BB21D1"/>
    <w:rsid w:val="00BB3BCD"/>
    <w:rsid w:val="00BB3E44"/>
    <w:rsid w:val="00BB5B20"/>
    <w:rsid w:val="00BB6583"/>
    <w:rsid w:val="00BB6D10"/>
    <w:rsid w:val="00BC0031"/>
    <w:rsid w:val="00BC0F00"/>
    <w:rsid w:val="00BC1372"/>
    <w:rsid w:val="00BC4ACB"/>
    <w:rsid w:val="00BC585A"/>
    <w:rsid w:val="00BC6D24"/>
    <w:rsid w:val="00BD04F2"/>
    <w:rsid w:val="00BD0AD8"/>
    <w:rsid w:val="00BD185B"/>
    <w:rsid w:val="00BD1D3D"/>
    <w:rsid w:val="00BD603C"/>
    <w:rsid w:val="00BD60BC"/>
    <w:rsid w:val="00BD71E9"/>
    <w:rsid w:val="00BD764A"/>
    <w:rsid w:val="00BD7B6A"/>
    <w:rsid w:val="00BE0CF9"/>
    <w:rsid w:val="00BE0D28"/>
    <w:rsid w:val="00BE1BB5"/>
    <w:rsid w:val="00BE378F"/>
    <w:rsid w:val="00BE51D8"/>
    <w:rsid w:val="00BF10E9"/>
    <w:rsid w:val="00BF51FC"/>
    <w:rsid w:val="00BF6564"/>
    <w:rsid w:val="00BF6B2A"/>
    <w:rsid w:val="00C00D92"/>
    <w:rsid w:val="00C013FD"/>
    <w:rsid w:val="00C015A9"/>
    <w:rsid w:val="00C02F80"/>
    <w:rsid w:val="00C0368E"/>
    <w:rsid w:val="00C05774"/>
    <w:rsid w:val="00C05813"/>
    <w:rsid w:val="00C066C6"/>
    <w:rsid w:val="00C06CD1"/>
    <w:rsid w:val="00C1101A"/>
    <w:rsid w:val="00C115C7"/>
    <w:rsid w:val="00C147E2"/>
    <w:rsid w:val="00C1696A"/>
    <w:rsid w:val="00C2057C"/>
    <w:rsid w:val="00C2190D"/>
    <w:rsid w:val="00C232CB"/>
    <w:rsid w:val="00C23C42"/>
    <w:rsid w:val="00C23C99"/>
    <w:rsid w:val="00C24472"/>
    <w:rsid w:val="00C3006F"/>
    <w:rsid w:val="00C3232A"/>
    <w:rsid w:val="00C334CC"/>
    <w:rsid w:val="00C340A6"/>
    <w:rsid w:val="00C34CBE"/>
    <w:rsid w:val="00C35B7E"/>
    <w:rsid w:val="00C36BAD"/>
    <w:rsid w:val="00C36ECC"/>
    <w:rsid w:val="00C37971"/>
    <w:rsid w:val="00C46121"/>
    <w:rsid w:val="00C508C1"/>
    <w:rsid w:val="00C52B4E"/>
    <w:rsid w:val="00C53049"/>
    <w:rsid w:val="00C539DA"/>
    <w:rsid w:val="00C5488E"/>
    <w:rsid w:val="00C552FA"/>
    <w:rsid w:val="00C55ACA"/>
    <w:rsid w:val="00C561B7"/>
    <w:rsid w:val="00C56D6C"/>
    <w:rsid w:val="00C574F5"/>
    <w:rsid w:val="00C636D8"/>
    <w:rsid w:val="00C65AD3"/>
    <w:rsid w:val="00C67E60"/>
    <w:rsid w:val="00C7224B"/>
    <w:rsid w:val="00C72489"/>
    <w:rsid w:val="00C7259A"/>
    <w:rsid w:val="00C73AFA"/>
    <w:rsid w:val="00C7549B"/>
    <w:rsid w:val="00C76A1D"/>
    <w:rsid w:val="00C8299A"/>
    <w:rsid w:val="00C830C5"/>
    <w:rsid w:val="00C8558E"/>
    <w:rsid w:val="00C85590"/>
    <w:rsid w:val="00C876D9"/>
    <w:rsid w:val="00C87706"/>
    <w:rsid w:val="00C87C76"/>
    <w:rsid w:val="00C90C41"/>
    <w:rsid w:val="00C93EFF"/>
    <w:rsid w:val="00C97CE5"/>
    <w:rsid w:val="00CA11FB"/>
    <w:rsid w:val="00CA2690"/>
    <w:rsid w:val="00CA3DB1"/>
    <w:rsid w:val="00CA43BE"/>
    <w:rsid w:val="00CA4E64"/>
    <w:rsid w:val="00CA5530"/>
    <w:rsid w:val="00CB0DD7"/>
    <w:rsid w:val="00CB1963"/>
    <w:rsid w:val="00CB19BE"/>
    <w:rsid w:val="00CB3361"/>
    <w:rsid w:val="00CB3724"/>
    <w:rsid w:val="00CB3AFE"/>
    <w:rsid w:val="00CB4021"/>
    <w:rsid w:val="00CB4276"/>
    <w:rsid w:val="00CB4586"/>
    <w:rsid w:val="00CB4E00"/>
    <w:rsid w:val="00CB5C09"/>
    <w:rsid w:val="00CB6A55"/>
    <w:rsid w:val="00CC20FB"/>
    <w:rsid w:val="00CC21E9"/>
    <w:rsid w:val="00CC373F"/>
    <w:rsid w:val="00CC3A92"/>
    <w:rsid w:val="00CC3E33"/>
    <w:rsid w:val="00CC402F"/>
    <w:rsid w:val="00CC66B6"/>
    <w:rsid w:val="00CC697C"/>
    <w:rsid w:val="00CC6E9E"/>
    <w:rsid w:val="00CC7C8A"/>
    <w:rsid w:val="00CC7CB7"/>
    <w:rsid w:val="00CD1E0C"/>
    <w:rsid w:val="00CD2451"/>
    <w:rsid w:val="00CD2776"/>
    <w:rsid w:val="00CD4307"/>
    <w:rsid w:val="00CD43A0"/>
    <w:rsid w:val="00CD5515"/>
    <w:rsid w:val="00CD7692"/>
    <w:rsid w:val="00CD7D0A"/>
    <w:rsid w:val="00CE0494"/>
    <w:rsid w:val="00CE164C"/>
    <w:rsid w:val="00CE17FA"/>
    <w:rsid w:val="00CE2035"/>
    <w:rsid w:val="00CE3466"/>
    <w:rsid w:val="00CE76B2"/>
    <w:rsid w:val="00CF1121"/>
    <w:rsid w:val="00CF1D41"/>
    <w:rsid w:val="00CF1D7C"/>
    <w:rsid w:val="00CF27DA"/>
    <w:rsid w:val="00CF3375"/>
    <w:rsid w:val="00CF42A8"/>
    <w:rsid w:val="00CF43D7"/>
    <w:rsid w:val="00CF5D1D"/>
    <w:rsid w:val="00CF6268"/>
    <w:rsid w:val="00CF633F"/>
    <w:rsid w:val="00CF6610"/>
    <w:rsid w:val="00CF6D48"/>
    <w:rsid w:val="00CF7A0A"/>
    <w:rsid w:val="00D015B3"/>
    <w:rsid w:val="00D02639"/>
    <w:rsid w:val="00D03072"/>
    <w:rsid w:val="00D03E28"/>
    <w:rsid w:val="00D0437E"/>
    <w:rsid w:val="00D0482E"/>
    <w:rsid w:val="00D0487D"/>
    <w:rsid w:val="00D1013F"/>
    <w:rsid w:val="00D10179"/>
    <w:rsid w:val="00D118AD"/>
    <w:rsid w:val="00D12455"/>
    <w:rsid w:val="00D12BA5"/>
    <w:rsid w:val="00D1339A"/>
    <w:rsid w:val="00D1413A"/>
    <w:rsid w:val="00D145A2"/>
    <w:rsid w:val="00D1589A"/>
    <w:rsid w:val="00D16999"/>
    <w:rsid w:val="00D17218"/>
    <w:rsid w:val="00D176C1"/>
    <w:rsid w:val="00D17810"/>
    <w:rsid w:val="00D228F6"/>
    <w:rsid w:val="00D234B8"/>
    <w:rsid w:val="00D2440E"/>
    <w:rsid w:val="00D247B9"/>
    <w:rsid w:val="00D24DE4"/>
    <w:rsid w:val="00D259CD"/>
    <w:rsid w:val="00D26CB5"/>
    <w:rsid w:val="00D300FB"/>
    <w:rsid w:val="00D30317"/>
    <w:rsid w:val="00D32981"/>
    <w:rsid w:val="00D32E9E"/>
    <w:rsid w:val="00D33164"/>
    <w:rsid w:val="00D344B5"/>
    <w:rsid w:val="00D355BB"/>
    <w:rsid w:val="00D365B5"/>
    <w:rsid w:val="00D37DEC"/>
    <w:rsid w:val="00D41E6E"/>
    <w:rsid w:val="00D42109"/>
    <w:rsid w:val="00D42DFE"/>
    <w:rsid w:val="00D45ACC"/>
    <w:rsid w:val="00D47503"/>
    <w:rsid w:val="00D47B3E"/>
    <w:rsid w:val="00D533A9"/>
    <w:rsid w:val="00D5385E"/>
    <w:rsid w:val="00D53E6C"/>
    <w:rsid w:val="00D54968"/>
    <w:rsid w:val="00D55F87"/>
    <w:rsid w:val="00D56E61"/>
    <w:rsid w:val="00D60005"/>
    <w:rsid w:val="00D61010"/>
    <w:rsid w:val="00D6177B"/>
    <w:rsid w:val="00D61CE6"/>
    <w:rsid w:val="00D6302E"/>
    <w:rsid w:val="00D63AC7"/>
    <w:rsid w:val="00D660A4"/>
    <w:rsid w:val="00D6722D"/>
    <w:rsid w:val="00D707EC"/>
    <w:rsid w:val="00D73075"/>
    <w:rsid w:val="00D74C21"/>
    <w:rsid w:val="00D76730"/>
    <w:rsid w:val="00D76D04"/>
    <w:rsid w:val="00D77F90"/>
    <w:rsid w:val="00D80F8C"/>
    <w:rsid w:val="00D80FB6"/>
    <w:rsid w:val="00D8346C"/>
    <w:rsid w:val="00D84093"/>
    <w:rsid w:val="00D859A6"/>
    <w:rsid w:val="00D85DBF"/>
    <w:rsid w:val="00D86581"/>
    <w:rsid w:val="00D86666"/>
    <w:rsid w:val="00D91766"/>
    <w:rsid w:val="00D91D98"/>
    <w:rsid w:val="00D921CE"/>
    <w:rsid w:val="00D92978"/>
    <w:rsid w:val="00D9329B"/>
    <w:rsid w:val="00D93609"/>
    <w:rsid w:val="00D93D38"/>
    <w:rsid w:val="00D93FCD"/>
    <w:rsid w:val="00D94BBB"/>
    <w:rsid w:val="00D94EC8"/>
    <w:rsid w:val="00D95A95"/>
    <w:rsid w:val="00D95C36"/>
    <w:rsid w:val="00D95DF4"/>
    <w:rsid w:val="00D9646B"/>
    <w:rsid w:val="00D97418"/>
    <w:rsid w:val="00D97A10"/>
    <w:rsid w:val="00DA1BA3"/>
    <w:rsid w:val="00DA2D1D"/>
    <w:rsid w:val="00DA3010"/>
    <w:rsid w:val="00DA38F6"/>
    <w:rsid w:val="00DA5BA3"/>
    <w:rsid w:val="00DA6FBF"/>
    <w:rsid w:val="00DB097A"/>
    <w:rsid w:val="00DB0EB0"/>
    <w:rsid w:val="00DB5D65"/>
    <w:rsid w:val="00DC036A"/>
    <w:rsid w:val="00DC0C9D"/>
    <w:rsid w:val="00DC0F7E"/>
    <w:rsid w:val="00DC174F"/>
    <w:rsid w:val="00DC2DA4"/>
    <w:rsid w:val="00DC4839"/>
    <w:rsid w:val="00DC5C1B"/>
    <w:rsid w:val="00DC79C1"/>
    <w:rsid w:val="00DD05C6"/>
    <w:rsid w:val="00DD0BB2"/>
    <w:rsid w:val="00DD20B0"/>
    <w:rsid w:val="00DD2FC5"/>
    <w:rsid w:val="00DD4FA0"/>
    <w:rsid w:val="00DD55A2"/>
    <w:rsid w:val="00DD6225"/>
    <w:rsid w:val="00DD73FE"/>
    <w:rsid w:val="00DD7488"/>
    <w:rsid w:val="00DE085F"/>
    <w:rsid w:val="00DE0B58"/>
    <w:rsid w:val="00DE1B9C"/>
    <w:rsid w:val="00DE1E6B"/>
    <w:rsid w:val="00DE29C6"/>
    <w:rsid w:val="00DE45D5"/>
    <w:rsid w:val="00DE5AF0"/>
    <w:rsid w:val="00DE61ED"/>
    <w:rsid w:val="00DE6C04"/>
    <w:rsid w:val="00DE6FBF"/>
    <w:rsid w:val="00DF09A0"/>
    <w:rsid w:val="00DF1024"/>
    <w:rsid w:val="00DF1538"/>
    <w:rsid w:val="00DF38A5"/>
    <w:rsid w:val="00DF4366"/>
    <w:rsid w:val="00DF4493"/>
    <w:rsid w:val="00DF7E28"/>
    <w:rsid w:val="00E00B3F"/>
    <w:rsid w:val="00E00E9B"/>
    <w:rsid w:val="00E0320F"/>
    <w:rsid w:val="00E032C4"/>
    <w:rsid w:val="00E0552F"/>
    <w:rsid w:val="00E0699B"/>
    <w:rsid w:val="00E10144"/>
    <w:rsid w:val="00E10958"/>
    <w:rsid w:val="00E11125"/>
    <w:rsid w:val="00E12D77"/>
    <w:rsid w:val="00E13389"/>
    <w:rsid w:val="00E1349B"/>
    <w:rsid w:val="00E13732"/>
    <w:rsid w:val="00E138DB"/>
    <w:rsid w:val="00E13C50"/>
    <w:rsid w:val="00E15BFD"/>
    <w:rsid w:val="00E16426"/>
    <w:rsid w:val="00E17AD7"/>
    <w:rsid w:val="00E21138"/>
    <w:rsid w:val="00E21CB1"/>
    <w:rsid w:val="00E22778"/>
    <w:rsid w:val="00E23217"/>
    <w:rsid w:val="00E246CE"/>
    <w:rsid w:val="00E248C2"/>
    <w:rsid w:val="00E24C3B"/>
    <w:rsid w:val="00E24E25"/>
    <w:rsid w:val="00E25405"/>
    <w:rsid w:val="00E305F0"/>
    <w:rsid w:val="00E31D56"/>
    <w:rsid w:val="00E323CF"/>
    <w:rsid w:val="00E33715"/>
    <w:rsid w:val="00E33BD3"/>
    <w:rsid w:val="00E33F08"/>
    <w:rsid w:val="00E3444F"/>
    <w:rsid w:val="00E34D1A"/>
    <w:rsid w:val="00E35907"/>
    <w:rsid w:val="00E36FD9"/>
    <w:rsid w:val="00E3714D"/>
    <w:rsid w:val="00E40E9B"/>
    <w:rsid w:val="00E40F65"/>
    <w:rsid w:val="00E41952"/>
    <w:rsid w:val="00E41BA5"/>
    <w:rsid w:val="00E43201"/>
    <w:rsid w:val="00E43BDC"/>
    <w:rsid w:val="00E4600F"/>
    <w:rsid w:val="00E46501"/>
    <w:rsid w:val="00E51765"/>
    <w:rsid w:val="00E537D5"/>
    <w:rsid w:val="00E547CB"/>
    <w:rsid w:val="00E54AA7"/>
    <w:rsid w:val="00E561DB"/>
    <w:rsid w:val="00E60096"/>
    <w:rsid w:val="00E60E12"/>
    <w:rsid w:val="00E62351"/>
    <w:rsid w:val="00E628FB"/>
    <w:rsid w:val="00E63D8C"/>
    <w:rsid w:val="00E64608"/>
    <w:rsid w:val="00E6465B"/>
    <w:rsid w:val="00E64E28"/>
    <w:rsid w:val="00E66414"/>
    <w:rsid w:val="00E66D5A"/>
    <w:rsid w:val="00E6776B"/>
    <w:rsid w:val="00E6788B"/>
    <w:rsid w:val="00E73741"/>
    <w:rsid w:val="00E74728"/>
    <w:rsid w:val="00E77520"/>
    <w:rsid w:val="00E82086"/>
    <w:rsid w:val="00E82CF9"/>
    <w:rsid w:val="00E83EE8"/>
    <w:rsid w:val="00E84960"/>
    <w:rsid w:val="00E854BF"/>
    <w:rsid w:val="00E855BF"/>
    <w:rsid w:val="00E86214"/>
    <w:rsid w:val="00E903E6"/>
    <w:rsid w:val="00E91228"/>
    <w:rsid w:val="00E91F7E"/>
    <w:rsid w:val="00E9227D"/>
    <w:rsid w:val="00E92A0B"/>
    <w:rsid w:val="00E92FDA"/>
    <w:rsid w:val="00E930CB"/>
    <w:rsid w:val="00E939AC"/>
    <w:rsid w:val="00E94F5A"/>
    <w:rsid w:val="00E97E5F"/>
    <w:rsid w:val="00EA1A94"/>
    <w:rsid w:val="00EA28B3"/>
    <w:rsid w:val="00EA43DF"/>
    <w:rsid w:val="00EA5B68"/>
    <w:rsid w:val="00EA706D"/>
    <w:rsid w:val="00EA77BC"/>
    <w:rsid w:val="00EB006D"/>
    <w:rsid w:val="00EB039B"/>
    <w:rsid w:val="00EB1780"/>
    <w:rsid w:val="00EB3F72"/>
    <w:rsid w:val="00EB69CB"/>
    <w:rsid w:val="00EB6AFF"/>
    <w:rsid w:val="00EC0CEE"/>
    <w:rsid w:val="00EC2B21"/>
    <w:rsid w:val="00EC3D2A"/>
    <w:rsid w:val="00EC4A53"/>
    <w:rsid w:val="00EC57FC"/>
    <w:rsid w:val="00EC62A8"/>
    <w:rsid w:val="00EC7E5C"/>
    <w:rsid w:val="00ED1892"/>
    <w:rsid w:val="00ED4227"/>
    <w:rsid w:val="00ED4B46"/>
    <w:rsid w:val="00ED5B77"/>
    <w:rsid w:val="00ED7F06"/>
    <w:rsid w:val="00EE1F5C"/>
    <w:rsid w:val="00EE4620"/>
    <w:rsid w:val="00EF0B67"/>
    <w:rsid w:val="00EF0CA6"/>
    <w:rsid w:val="00EF2DC3"/>
    <w:rsid w:val="00EF3AE8"/>
    <w:rsid w:val="00EF3EEE"/>
    <w:rsid w:val="00EF4905"/>
    <w:rsid w:val="00EF58B1"/>
    <w:rsid w:val="00EF5EBC"/>
    <w:rsid w:val="00EF62F1"/>
    <w:rsid w:val="00EF6A1E"/>
    <w:rsid w:val="00F00527"/>
    <w:rsid w:val="00F047D3"/>
    <w:rsid w:val="00F04BDD"/>
    <w:rsid w:val="00F10C85"/>
    <w:rsid w:val="00F110BC"/>
    <w:rsid w:val="00F11930"/>
    <w:rsid w:val="00F120DA"/>
    <w:rsid w:val="00F12FDD"/>
    <w:rsid w:val="00F15840"/>
    <w:rsid w:val="00F16B56"/>
    <w:rsid w:val="00F17B89"/>
    <w:rsid w:val="00F21ADB"/>
    <w:rsid w:val="00F24AA5"/>
    <w:rsid w:val="00F24BF7"/>
    <w:rsid w:val="00F24C26"/>
    <w:rsid w:val="00F259F2"/>
    <w:rsid w:val="00F26205"/>
    <w:rsid w:val="00F36D49"/>
    <w:rsid w:val="00F40196"/>
    <w:rsid w:val="00F41618"/>
    <w:rsid w:val="00F43567"/>
    <w:rsid w:val="00F4379D"/>
    <w:rsid w:val="00F43E43"/>
    <w:rsid w:val="00F440ED"/>
    <w:rsid w:val="00F44B08"/>
    <w:rsid w:val="00F45ECF"/>
    <w:rsid w:val="00F46C7E"/>
    <w:rsid w:val="00F46C85"/>
    <w:rsid w:val="00F519ED"/>
    <w:rsid w:val="00F51A9C"/>
    <w:rsid w:val="00F53B2C"/>
    <w:rsid w:val="00F55412"/>
    <w:rsid w:val="00F5558E"/>
    <w:rsid w:val="00F56477"/>
    <w:rsid w:val="00F56D10"/>
    <w:rsid w:val="00F627CB"/>
    <w:rsid w:val="00F63AA5"/>
    <w:rsid w:val="00F63AB8"/>
    <w:rsid w:val="00F712E9"/>
    <w:rsid w:val="00F714A2"/>
    <w:rsid w:val="00F718D7"/>
    <w:rsid w:val="00F74678"/>
    <w:rsid w:val="00F75311"/>
    <w:rsid w:val="00F75B7D"/>
    <w:rsid w:val="00F75CB0"/>
    <w:rsid w:val="00F7680A"/>
    <w:rsid w:val="00F776F0"/>
    <w:rsid w:val="00F80433"/>
    <w:rsid w:val="00F80FE7"/>
    <w:rsid w:val="00F81EA8"/>
    <w:rsid w:val="00F82380"/>
    <w:rsid w:val="00F83B9C"/>
    <w:rsid w:val="00F843BB"/>
    <w:rsid w:val="00F8528D"/>
    <w:rsid w:val="00F865E5"/>
    <w:rsid w:val="00F86612"/>
    <w:rsid w:val="00F91DAA"/>
    <w:rsid w:val="00F9267E"/>
    <w:rsid w:val="00F9372E"/>
    <w:rsid w:val="00F946A9"/>
    <w:rsid w:val="00F96F28"/>
    <w:rsid w:val="00F96F5A"/>
    <w:rsid w:val="00F975D0"/>
    <w:rsid w:val="00FA02E1"/>
    <w:rsid w:val="00FA1628"/>
    <w:rsid w:val="00FA4433"/>
    <w:rsid w:val="00FA4BEB"/>
    <w:rsid w:val="00FA686A"/>
    <w:rsid w:val="00FA6EDF"/>
    <w:rsid w:val="00FA7B34"/>
    <w:rsid w:val="00FB3032"/>
    <w:rsid w:val="00FB3416"/>
    <w:rsid w:val="00FB4A47"/>
    <w:rsid w:val="00FB5E0D"/>
    <w:rsid w:val="00FB656B"/>
    <w:rsid w:val="00FB67A8"/>
    <w:rsid w:val="00FC197B"/>
    <w:rsid w:val="00FC2E4C"/>
    <w:rsid w:val="00FC4004"/>
    <w:rsid w:val="00FC436D"/>
    <w:rsid w:val="00FC44E5"/>
    <w:rsid w:val="00FC5ED8"/>
    <w:rsid w:val="00FD0046"/>
    <w:rsid w:val="00FD0805"/>
    <w:rsid w:val="00FD09F8"/>
    <w:rsid w:val="00FD163C"/>
    <w:rsid w:val="00FD1A5F"/>
    <w:rsid w:val="00FD2459"/>
    <w:rsid w:val="00FD37CF"/>
    <w:rsid w:val="00FD5919"/>
    <w:rsid w:val="00FD5F0E"/>
    <w:rsid w:val="00FD75B3"/>
    <w:rsid w:val="00FD7D90"/>
    <w:rsid w:val="00FE0213"/>
    <w:rsid w:val="00FE2B19"/>
    <w:rsid w:val="00FE303D"/>
    <w:rsid w:val="00FE33E5"/>
    <w:rsid w:val="00FE50E7"/>
    <w:rsid w:val="00FE52F1"/>
    <w:rsid w:val="00FE5E43"/>
    <w:rsid w:val="00FE61DE"/>
    <w:rsid w:val="00FE6FB5"/>
    <w:rsid w:val="00FE7678"/>
    <w:rsid w:val="00FF00F7"/>
    <w:rsid w:val="00FF0D9D"/>
    <w:rsid w:val="00FF1369"/>
    <w:rsid w:val="00FF22E0"/>
    <w:rsid w:val="00FF2F90"/>
    <w:rsid w:val="00FF3B7B"/>
    <w:rsid w:val="00FF3FEC"/>
    <w:rsid w:val="00FF5F0A"/>
    <w:rsid w:val="00FF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564"/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0"/>
    <w:qFormat/>
    <w:rsid w:val="000B1292"/>
    <w:pPr>
      <w:keepNext/>
      <w:keepLines/>
      <w:spacing w:before="240" w:after="0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5F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FF1369"/>
    <w:rPr>
      <w:color w:val="0000FF"/>
      <w:u w:val="single"/>
    </w:rPr>
  </w:style>
  <w:style w:type="paragraph" w:styleId="a5">
    <w:name w:val="header"/>
    <w:basedOn w:val="a"/>
    <w:link w:val="1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2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2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BC1372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"/>
    <w:rsid w:val="000B12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F5F0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f0">
    <w:name w:val="footnote reference"/>
    <w:basedOn w:val="a0"/>
    <w:rsid w:val="00D94EC8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D94EC8"/>
    <w:pPr>
      <w:spacing w:after="0" w:line="240" w:lineRule="auto"/>
      <w:ind w:firstLine="709"/>
    </w:pPr>
    <w:rPr>
      <w:rFonts w:eastAsiaTheme="minorEastAsia"/>
      <w:sz w:val="24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D94EC8"/>
    <w:rPr>
      <w:rFonts w:eastAsiaTheme="minorEastAsia"/>
      <w:sz w:val="24"/>
      <w:szCs w:val="20"/>
      <w:lang w:eastAsia="ru-RU"/>
    </w:rPr>
  </w:style>
  <w:style w:type="paragraph" w:customStyle="1" w:styleId="Default">
    <w:name w:val="Default"/>
    <w:rsid w:val="00D344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3754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3754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564"/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0"/>
    <w:qFormat/>
    <w:rsid w:val="000B1292"/>
    <w:pPr>
      <w:keepNext/>
      <w:keepLines/>
      <w:spacing w:before="240" w:after="0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5F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FF1369"/>
    <w:rPr>
      <w:color w:val="0000FF"/>
      <w:u w:val="single"/>
    </w:rPr>
  </w:style>
  <w:style w:type="paragraph" w:styleId="a5">
    <w:name w:val="header"/>
    <w:basedOn w:val="a"/>
    <w:link w:val="1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2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2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BC1372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"/>
    <w:rsid w:val="000B12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F5F0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f0">
    <w:name w:val="footnote reference"/>
    <w:basedOn w:val="a0"/>
    <w:rsid w:val="00D94EC8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D94EC8"/>
    <w:pPr>
      <w:spacing w:after="0" w:line="240" w:lineRule="auto"/>
      <w:ind w:firstLine="709"/>
    </w:pPr>
    <w:rPr>
      <w:rFonts w:eastAsiaTheme="minorEastAsia"/>
      <w:sz w:val="24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D94EC8"/>
    <w:rPr>
      <w:rFonts w:eastAsiaTheme="minorEastAsia"/>
      <w:sz w:val="24"/>
      <w:szCs w:val="20"/>
      <w:lang w:eastAsia="ru-RU"/>
    </w:rPr>
  </w:style>
  <w:style w:type="paragraph" w:customStyle="1" w:styleId="Default">
    <w:name w:val="Default"/>
    <w:rsid w:val="00D344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3754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3754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jp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zer\Desktop\&#1101;&#1083;&#1077;&#1082;&#1090;&#1088;&#1086;&#1085;&#1085;&#1099;&#1081;%20&#1092;&#1086;&#1088;&#1084;&#1091;&#1083;&#1103;&#1088;%20&#1087;&#1088;&#1080;&#1082;&#1072;&#107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7840C-C020-48D6-A2AD-E5F4CD5E8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электронный формуляр приказа.dotx</Template>
  <TotalTime>40</TotalTime>
  <Pages>31</Pages>
  <Words>4782</Words>
  <Characters>27262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Вилесова</dc:creator>
  <cp:lastModifiedBy>школа</cp:lastModifiedBy>
  <cp:revision>2</cp:revision>
  <cp:lastPrinted>2025-01-27T07:18:00Z</cp:lastPrinted>
  <dcterms:created xsi:type="dcterms:W3CDTF">2025-01-28T10:34:00Z</dcterms:created>
  <dcterms:modified xsi:type="dcterms:W3CDTF">2025-01-28T10:34:00Z</dcterms:modified>
</cp:coreProperties>
</file>